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C59" w:rsidRPr="00203352" w:rsidRDefault="003C4B81" w:rsidP="00203352">
      <w:pPr>
        <w:spacing w:line="360" w:lineRule="exact"/>
        <w:rPr>
          <w:rFonts w:cs="Arial"/>
          <w:b/>
          <w:color w:val="000000" w:themeColor="text1"/>
          <w:szCs w:val="20"/>
        </w:rPr>
      </w:pPr>
      <w:r>
        <w:rPr>
          <w:rFonts w:cs="Arial"/>
          <w:b/>
          <w:color w:val="000000" w:themeColor="text1"/>
          <w:szCs w:val="20"/>
        </w:rPr>
        <w:t>Bestuursv</w:t>
      </w:r>
      <w:bookmarkStart w:id="0" w:name="_GoBack"/>
      <w:bookmarkEnd w:id="0"/>
      <w:r w:rsidR="00203352" w:rsidRPr="00203352">
        <w:rPr>
          <w:rFonts w:cs="Arial"/>
          <w:b/>
          <w:color w:val="000000" w:themeColor="text1"/>
          <w:szCs w:val="20"/>
        </w:rPr>
        <w:t>erslag</w:t>
      </w:r>
      <w:r w:rsidR="00F36D9D">
        <w:rPr>
          <w:rFonts w:cs="Arial"/>
          <w:b/>
          <w:color w:val="000000" w:themeColor="text1"/>
          <w:szCs w:val="20"/>
        </w:rPr>
        <w:t xml:space="preserve"> 2019</w:t>
      </w:r>
    </w:p>
    <w:p w:rsidR="00203352" w:rsidRPr="00203352" w:rsidRDefault="00203352" w:rsidP="00203352">
      <w:pPr>
        <w:spacing w:line="360" w:lineRule="exact"/>
        <w:rPr>
          <w:b/>
          <w:color w:val="000000" w:themeColor="text1"/>
          <w:szCs w:val="20"/>
        </w:rPr>
      </w:pPr>
      <w:r w:rsidRPr="00203352">
        <w:rPr>
          <w:rFonts w:cs="Arial"/>
          <w:b/>
          <w:color w:val="000000" w:themeColor="text1"/>
          <w:szCs w:val="20"/>
        </w:rPr>
        <w:t xml:space="preserve">Betreft: </w:t>
      </w:r>
      <w:r w:rsidRPr="00203352">
        <w:rPr>
          <w:b/>
          <w:color w:val="000000" w:themeColor="text1"/>
          <w:szCs w:val="20"/>
        </w:rPr>
        <w:t xml:space="preserve">Stichting </w:t>
      </w:r>
      <w:proofErr w:type="spellStart"/>
      <w:r w:rsidRPr="00203352">
        <w:rPr>
          <w:b/>
          <w:color w:val="000000" w:themeColor="text1"/>
          <w:szCs w:val="20"/>
        </w:rPr>
        <w:t>Gelzer</w:t>
      </w:r>
      <w:proofErr w:type="spellEnd"/>
      <w:r w:rsidRPr="00203352">
        <w:rPr>
          <w:b/>
          <w:color w:val="000000" w:themeColor="text1"/>
          <w:szCs w:val="20"/>
        </w:rPr>
        <w:t xml:space="preserve"> Fonds</w:t>
      </w:r>
    </w:p>
    <w:p w:rsidR="00203352" w:rsidRPr="00203352" w:rsidRDefault="00203352" w:rsidP="00203352">
      <w:pPr>
        <w:spacing w:line="360" w:lineRule="exact"/>
        <w:rPr>
          <w:b/>
          <w:color w:val="000000" w:themeColor="text1"/>
          <w:szCs w:val="20"/>
        </w:rPr>
      </w:pPr>
    </w:p>
    <w:p w:rsidR="00203352" w:rsidRDefault="00203352" w:rsidP="00203352">
      <w:pPr>
        <w:spacing w:line="360" w:lineRule="exact"/>
        <w:rPr>
          <w:b/>
          <w:color w:val="000000" w:themeColor="text1"/>
          <w:szCs w:val="20"/>
          <w:u w:val="single"/>
        </w:rPr>
      </w:pPr>
      <w:r w:rsidRPr="00203352">
        <w:rPr>
          <w:b/>
          <w:color w:val="000000" w:themeColor="text1"/>
          <w:szCs w:val="20"/>
          <w:u w:val="single"/>
        </w:rPr>
        <w:t>Gegevens Stichting</w:t>
      </w:r>
    </w:p>
    <w:p w:rsidR="009B164A" w:rsidRPr="00203352" w:rsidRDefault="009B164A" w:rsidP="00203352">
      <w:pPr>
        <w:spacing w:line="360" w:lineRule="exact"/>
        <w:rPr>
          <w:b/>
          <w:color w:val="000000" w:themeColor="text1"/>
          <w:szCs w:val="20"/>
          <w:u w:val="single"/>
        </w:rPr>
      </w:pPr>
    </w:p>
    <w:p w:rsidR="00203352" w:rsidRPr="00203352" w:rsidRDefault="00203352" w:rsidP="00203352">
      <w:pPr>
        <w:spacing w:line="360" w:lineRule="exact"/>
        <w:rPr>
          <w:rFonts w:cs="Arial"/>
          <w:b/>
          <w:color w:val="000000" w:themeColor="text1"/>
          <w:szCs w:val="20"/>
        </w:rPr>
      </w:pPr>
      <w:r w:rsidRPr="00203352">
        <w:rPr>
          <w:b/>
          <w:color w:val="000000" w:themeColor="text1"/>
          <w:szCs w:val="20"/>
        </w:rPr>
        <w:t xml:space="preserve">Stichting </w:t>
      </w:r>
      <w:proofErr w:type="spellStart"/>
      <w:r w:rsidRPr="00203352">
        <w:rPr>
          <w:b/>
          <w:color w:val="000000" w:themeColor="text1"/>
          <w:szCs w:val="20"/>
        </w:rPr>
        <w:t>Gelzer</w:t>
      </w:r>
      <w:proofErr w:type="spellEnd"/>
      <w:r w:rsidRPr="00203352">
        <w:rPr>
          <w:b/>
          <w:color w:val="000000" w:themeColor="text1"/>
          <w:szCs w:val="20"/>
        </w:rPr>
        <w:t xml:space="preserve"> Fonds</w:t>
      </w:r>
      <w:r w:rsidRPr="00203352">
        <w:rPr>
          <w:color w:val="000000" w:themeColor="text1"/>
          <w:szCs w:val="20"/>
        </w:rPr>
        <w:t>, een stichting, statutair gevestigd in de gemeente Groningen, kantoorhoudende te 9721 AA Groningen, Hereweg 93, ingeschreven in het handelsregister onder nummer 75431270</w:t>
      </w:r>
    </w:p>
    <w:p w:rsidR="009B164A" w:rsidRDefault="00203352" w:rsidP="009B164A">
      <w:pPr>
        <w:shd w:val="clear" w:color="auto" w:fill="FFFFFF"/>
        <w:spacing w:before="100" w:beforeAutospacing="1" w:after="100" w:afterAutospacing="1" w:line="360" w:lineRule="exact"/>
        <w:outlineLvl w:val="0"/>
        <w:rPr>
          <w:rFonts w:cs="Arial"/>
          <w:b/>
          <w:bCs/>
          <w:color w:val="000000" w:themeColor="text1"/>
          <w:kern w:val="36"/>
          <w:szCs w:val="20"/>
          <w:u w:val="single"/>
        </w:rPr>
      </w:pPr>
      <w:r w:rsidRPr="00203352">
        <w:rPr>
          <w:rFonts w:cs="Arial"/>
          <w:b/>
          <w:bCs/>
          <w:color w:val="000000" w:themeColor="text1"/>
          <w:kern w:val="36"/>
          <w:szCs w:val="20"/>
          <w:u w:val="single"/>
        </w:rPr>
        <w:t>A</w:t>
      </w:r>
      <w:r w:rsidRPr="00203352">
        <w:rPr>
          <w:b/>
          <w:color w:val="000000" w:themeColor="text1"/>
          <w:szCs w:val="20"/>
          <w:u w:val="single"/>
        </w:rPr>
        <w:t>lge</w:t>
      </w:r>
      <w:r w:rsidRPr="00203352">
        <w:rPr>
          <w:rFonts w:cs="Arial"/>
          <w:b/>
          <w:bCs/>
          <w:color w:val="000000" w:themeColor="text1"/>
          <w:kern w:val="36"/>
          <w:szCs w:val="20"/>
          <w:u w:val="single"/>
        </w:rPr>
        <w:t>meen</w:t>
      </w:r>
    </w:p>
    <w:p w:rsidR="00BA15AD" w:rsidRPr="009B164A" w:rsidRDefault="00203352" w:rsidP="009B164A">
      <w:pPr>
        <w:shd w:val="clear" w:color="auto" w:fill="FFFFFF"/>
        <w:spacing w:before="100" w:beforeAutospacing="1" w:after="100" w:afterAutospacing="1" w:line="360" w:lineRule="exact"/>
        <w:outlineLvl w:val="0"/>
        <w:rPr>
          <w:rFonts w:cs="Arial"/>
          <w:b/>
          <w:bCs/>
          <w:color w:val="000000" w:themeColor="text1"/>
          <w:kern w:val="36"/>
          <w:szCs w:val="20"/>
          <w:u w:val="single"/>
        </w:rPr>
      </w:pPr>
      <w:r>
        <w:rPr>
          <w:rFonts w:cs="Arial"/>
          <w:color w:val="000000" w:themeColor="text1"/>
          <w:szCs w:val="20"/>
        </w:rPr>
        <w:t xml:space="preserve">Stichting </w:t>
      </w:r>
      <w:proofErr w:type="spellStart"/>
      <w:r>
        <w:rPr>
          <w:rFonts w:cs="Arial"/>
          <w:color w:val="000000" w:themeColor="text1"/>
          <w:szCs w:val="20"/>
        </w:rPr>
        <w:t>Gelzer</w:t>
      </w:r>
      <w:proofErr w:type="spellEnd"/>
      <w:r>
        <w:rPr>
          <w:rFonts w:cs="Arial"/>
          <w:color w:val="000000" w:themeColor="text1"/>
          <w:szCs w:val="20"/>
        </w:rPr>
        <w:t xml:space="preserve"> Fonds</w:t>
      </w:r>
      <w:r w:rsidRPr="00203352">
        <w:rPr>
          <w:rFonts w:cs="Arial"/>
          <w:color w:val="000000" w:themeColor="text1"/>
          <w:szCs w:val="20"/>
        </w:rPr>
        <w:t xml:space="preserve"> is een stichting, gevestigd in </w:t>
      </w:r>
      <w:r>
        <w:rPr>
          <w:rFonts w:cs="Arial"/>
          <w:color w:val="000000" w:themeColor="text1"/>
          <w:szCs w:val="20"/>
        </w:rPr>
        <w:t>de gemeente Groningen</w:t>
      </w:r>
      <w:r w:rsidRPr="00203352">
        <w:rPr>
          <w:rFonts w:cs="Arial"/>
          <w:color w:val="000000" w:themeColor="text1"/>
          <w:szCs w:val="20"/>
        </w:rPr>
        <w:t xml:space="preserve">, </w:t>
      </w:r>
      <w:r w:rsidR="00BA15AD">
        <w:rPr>
          <w:rFonts w:cs="Arial"/>
          <w:color w:val="000000" w:themeColor="text1"/>
          <w:szCs w:val="20"/>
        </w:rPr>
        <w:t xml:space="preserve">bij testament </w:t>
      </w:r>
      <w:r w:rsidRPr="00203352">
        <w:rPr>
          <w:rFonts w:cs="Arial"/>
          <w:color w:val="000000" w:themeColor="text1"/>
          <w:szCs w:val="20"/>
        </w:rPr>
        <w:t xml:space="preserve">opgericht </w:t>
      </w:r>
      <w:r>
        <w:rPr>
          <w:rFonts w:cs="Arial"/>
          <w:color w:val="000000" w:themeColor="text1"/>
          <w:szCs w:val="20"/>
        </w:rPr>
        <w:t>per 20 mei 2019</w:t>
      </w:r>
      <w:r w:rsidR="00BA15AD">
        <w:rPr>
          <w:rFonts w:cs="Arial"/>
          <w:color w:val="000000" w:themeColor="text1"/>
          <w:szCs w:val="20"/>
        </w:rPr>
        <w:t>,</w:t>
      </w:r>
      <w:r w:rsidRPr="00203352">
        <w:rPr>
          <w:rFonts w:cs="Arial"/>
          <w:color w:val="000000" w:themeColor="text1"/>
          <w:szCs w:val="20"/>
        </w:rPr>
        <w:t xml:space="preserve"> door </w:t>
      </w:r>
      <w:r w:rsidRPr="00203352">
        <w:rPr>
          <w:color w:val="000000" w:themeColor="text1"/>
        </w:rPr>
        <w:t xml:space="preserve">mevrouw </w:t>
      </w:r>
      <w:r w:rsidRPr="00203352">
        <w:rPr>
          <w:bCs/>
          <w:color w:val="000000" w:themeColor="text1"/>
          <w:spacing w:val="-3"/>
        </w:rPr>
        <w:t>Sjoerdtje</w:t>
      </w:r>
      <w:r w:rsidRPr="00203352">
        <w:rPr>
          <w:bCs/>
          <w:color w:val="000000" w:themeColor="text1"/>
        </w:rPr>
        <w:t xml:space="preserve"> </w:t>
      </w:r>
      <w:r w:rsidRPr="00203352">
        <w:rPr>
          <w:bCs/>
          <w:color w:val="000000" w:themeColor="text1"/>
          <w:spacing w:val="-3"/>
        </w:rPr>
        <w:t>Elzer</w:t>
      </w:r>
      <w:r w:rsidRPr="00203352">
        <w:rPr>
          <w:color w:val="000000" w:themeColor="text1"/>
          <w:spacing w:val="-3"/>
        </w:rPr>
        <w:t>,</w:t>
      </w:r>
      <w:r w:rsidRPr="00203352">
        <w:rPr>
          <w:color w:val="000000" w:themeColor="text1"/>
        </w:rPr>
        <w:t xml:space="preserve"> geboren te </w:t>
      </w:r>
      <w:r w:rsidRPr="00203352">
        <w:rPr>
          <w:color w:val="000000" w:themeColor="text1"/>
          <w:spacing w:val="-3"/>
        </w:rPr>
        <w:t>'t Zandt</w:t>
      </w:r>
      <w:r w:rsidRPr="00203352">
        <w:rPr>
          <w:color w:val="000000" w:themeColor="text1"/>
        </w:rPr>
        <w:t xml:space="preserve"> op 23 februari 1947</w:t>
      </w:r>
      <w:r w:rsidRPr="00203352">
        <w:rPr>
          <w:rFonts w:cs="Arial"/>
          <w:color w:val="000000" w:themeColor="text1"/>
          <w:szCs w:val="20"/>
        </w:rPr>
        <w:t xml:space="preserve">. De stichting beheert </w:t>
      </w:r>
      <w:r w:rsidR="00BA15AD">
        <w:rPr>
          <w:rFonts w:cs="Arial"/>
          <w:color w:val="000000" w:themeColor="text1"/>
          <w:szCs w:val="20"/>
        </w:rPr>
        <w:t xml:space="preserve">het aan de Stichting </w:t>
      </w:r>
      <w:proofErr w:type="spellStart"/>
      <w:r w:rsidR="00BA15AD">
        <w:rPr>
          <w:rFonts w:cs="Arial"/>
          <w:color w:val="000000" w:themeColor="text1"/>
          <w:szCs w:val="20"/>
        </w:rPr>
        <w:t>Gelzer</w:t>
      </w:r>
      <w:proofErr w:type="spellEnd"/>
      <w:r w:rsidR="00BA15AD">
        <w:rPr>
          <w:rFonts w:cs="Arial"/>
          <w:color w:val="000000" w:themeColor="text1"/>
          <w:szCs w:val="20"/>
        </w:rPr>
        <w:t xml:space="preserve"> Fonds nagelaten vermogen van mevrouw Elzer en zal vanuit dit vermogen en de opbrengsten daarop uitkeringen doe</w:t>
      </w:r>
      <w:r w:rsidR="009B164A">
        <w:rPr>
          <w:rFonts w:cs="Arial"/>
          <w:color w:val="000000" w:themeColor="text1"/>
          <w:szCs w:val="20"/>
        </w:rPr>
        <w:t>n</w:t>
      </w:r>
      <w:r w:rsidR="00BA15AD">
        <w:rPr>
          <w:rFonts w:cs="Arial"/>
          <w:color w:val="000000" w:themeColor="text1"/>
          <w:szCs w:val="20"/>
        </w:rPr>
        <w:t>.</w:t>
      </w:r>
    </w:p>
    <w:p w:rsidR="009B164A" w:rsidRDefault="00BA15AD" w:rsidP="00203352">
      <w:pPr>
        <w:shd w:val="clear" w:color="auto" w:fill="FFFFFF"/>
        <w:spacing w:after="240" w:line="360" w:lineRule="exact"/>
        <w:rPr>
          <w:rFonts w:cs="Arial"/>
          <w:b/>
          <w:color w:val="000000" w:themeColor="text1"/>
          <w:szCs w:val="20"/>
          <w:u w:val="single"/>
        </w:rPr>
      </w:pPr>
      <w:r>
        <w:rPr>
          <w:rFonts w:cs="Arial"/>
          <w:b/>
          <w:color w:val="000000" w:themeColor="text1"/>
          <w:szCs w:val="20"/>
          <w:u w:val="single"/>
        </w:rPr>
        <w:t>Bestuur</w:t>
      </w:r>
    </w:p>
    <w:p w:rsidR="00203352" w:rsidRPr="00203352" w:rsidRDefault="00203352" w:rsidP="00203352">
      <w:pPr>
        <w:shd w:val="clear" w:color="auto" w:fill="FFFFFF"/>
        <w:spacing w:after="240" w:line="360" w:lineRule="exact"/>
        <w:rPr>
          <w:rFonts w:cs="Arial"/>
          <w:color w:val="000000" w:themeColor="text1"/>
          <w:szCs w:val="20"/>
        </w:rPr>
      </w:pPr>
      <w:r w:rsidRPr="00203352">
        <w:rPr>
          <w:rFonts w:cs="Arial"/>
          <w:color w:val="000000" w:themeColor="text1"/>
          <w:szCs w:val="20"/>
        </w:rPr>
        <w:t xml:space="preserve">Het bestuur bestaat uit </w:t>
      </w:r>
      <w:r w:rsidR="00BA15AD">
        <w:rPr>
          <w:rFonts w:cs="Arial"/>
          <w:color w:val="000000" w:themeColor="text1"/>
          <w:szCs w:val="20"/>
        </w:rPr>
        <w:t>drie</w:t>
      </w:r>
      <w:r w:rsidRPr="00203352">
        <w:rPr>
          <w:rFonts w:cs="Arial"/>
          <w:color w:val="000000" w:themeColor="text1"/>
          <w:szCs w:val="20"/>
        </w:rPr>
        <w:t xml:space="preserve"> leden:</w:t>
      </w:r>
    </w:p>
    <w:p w:rsidR="00BA15AD" w:rsidRPr="00BA15AD" w:rsidRDefault="00203352" w:rsidP="00203352">
      <w:pPr>
        <w:pStyle w:val="bepalingniv1"/>
        <w:rPr>
          <w:color w:val="000000" w:themeColor="text1"/>
        </w:rPr>
      </w:pPr>
      <w:r w:rsidRPr="00203352">
        <w:rPr>
          <w:color w:val="000000" w:themeColor="text1"/>
        </w:rPr>
        <w:t>1.</w:t>
      </w:r>
      <w:r w:rsidRPr="00203352">
        <w:rPr>
          <w:color w:val="000000" w:themeColor="text1"/>
        </w:rPr>
        <w:tab/>
      </w:r>
      <w:r w:rsidR="00BA15AD" w:rsidRPr="00BA15AD">
        <w:rPr>
          <w:color w:val="000000" w:themeColor="text1"/>
        </w:rPr>
        <w:t xml:space="preserve">Ate Willem Bijlsma, </w:t>
      </w:r>
      <w:r w:rsidR="009B164A">
        <w:rPr>
          <w:color w:val="000000" w:themeColor="text1"/>
        </w:rPr>
        <w:t>voorzitter</w:t>
      </w:r>
      <w:r w:rsidR="00BA15AD" w:rsidRPr="00BA15AD">
        <w:rPr>
          <w:color w:val="000000" w:themeColor="text1"/>
        </w:rPr>
        <w:t>;</w:t>
      </w:r>
    </w:p>
    <w:p w:rsidR="00203352" w:rsidRPr="00BA15AD" w:rsidRDefault="00BA15AD" w:rsidP="00203352">
      <w:pPr>
        <w:pStyle w:val="bepalingniv1"/>
        <w:rPr>
          <w:color w:val="000000" w:themeColor="text1"/>
        </w:rPr>
      </w:pPr>
      <w:r w:rsidRPr="00BA15AD">
        <w:rPr>
          <w:color w:val="000000" w:themeColor="text1"/>
        </w:rPr>
        <w:t>2.</w:t>
      </w:r>
      <w:r w:rsidRPr="00BA15AD">
        <w:rPr>
          <w:color w:val="000000" w:themeColor="text1"/>
        </w:rPr>
        <w:tab/>
      </w:r>
      <w:r w:rsidR="00203352" w:rsidRPr="00BA15AD">
        <w:rPr>
          <w:color w:val="000000" w:themeColor="text1"/>
        </w:rPr>
        <w:t xml:space="preserve">Jan Hendrik Kreuze, </w:t>
      </w:r>
      <w:r w:rsidR="009B164A">
        <w:rPr>
          <w:color w:val="000000" w:themeColor="text1"/>
        </w:rPr>
        <w:t>penningmeester</w:t>
      </w:r>
      <w:r w:rsidR="00203352" w:rsidRPr="00BA15AD">
        <w:rPr>
          <w:color w:val="000000" w:themeColor="text1"/>
        </w:rPr>
        <w:t>;</w:t>
      </w:r>
    </w:p>
    <w:p w:rsidR="00203352" w:rsidRPr="00203352" w:rsidRDefault="00BA15AD" w:rsidP="00203352">
      <w:pPr>
        <w:pStyle w:val="bepalingniv1"/>
        <w:rPr>
          <w:color w:val="000000" w:themeColor="text1"/>
        </w:rPr>
      </w:pPr>
      <w:r w:rsidRPr="00BA15AD">
        <w:rPr>
          <w:color w:val="000000" w:themeColor="text1"/>
        </w:rPr>
        <w:t>3</w:t>
      </w:r>
      <w:r w:rsidR="00203352" w:rsidRPr="00BA15AD">
        <w:rPr>
          <w:color w:val="000000" w:themeColor="text1"/>
        </w:rPr>
        <w:t>.</w:t>
      </w:r>
      <w:r w:rsidR="00203352" w:rsidRPr="00BA15AD">
        <w:rPr>
          <w:color w:val="000000" w:themeColor="text1"/>
        </w:rPr>
        <w:tab/>
        <w:t xml:space="preserve">Pieter Eertwijn Boven, </w:t>
      </w:r>
      <w:r w:rsidR="009B164A">
        <w:rPr>
          <w:color w:val="000000" w:themeColor="text1"/>
        </w:rPr>
        <w:t>secretaris.</w:t>
      </w:r>
    </w:p>
    <w:p w:rsidR="00203352" w:rsidRPr="00203352" w:rsidRDefault="00203352" w:rsidP="00203352">
      <w:pPr>
        <w:shd w:val="clear" w:color="auto" w:fill="FFFFFF"/>
        <w:spacing w:before="100" w:beforeAutospacing="1" w:after="100" w:afterAutospacing="1" w:line="360" w:lineRule="exact"/>
        <w:rPr>
          <w:rFonts w:cs="Arial"/>
          <w:color w:val="000000" w:themeColor="text1"/>
          <w:szCs w:val="20"/>
        </w:rPr>
      </w:pPr>
      <w:r w:rsidRPr="00203352">
        <w:rPr>
          <w:rFonts w:cs="Arial"/>
          <w:color w:val="000000" w:themeColor="text1"/>
          <w:szCs w:val="20"/>
        </w:rPr>
        <w:t>Het bestuur werkt onbezoldigd.</w:t>
      </w:r>
    </w:p>
    <w:p w:rsidR="00203352" w:rsidRPr="00203352" w:rsidRDefault="00203352" w:rsidP="009B164A">
      <w:pPr>
        <w:shd w:val="clear" w:color="auto" w:fill="FFFFFF"/>
        <w:spacing w:after="240" w:line="360" w:lineRule="exact"/>
        <w:rPr>
          <w:rFonts w:cs="Arial"/>
          <w:b/>
          <w:bCs/>
          <w:color w:val="000000" w:themeColor="text1"/>
          <w:kern w:val="36"/>
          <w:szCs w:val="20"/>
          <w:u w:val="single"/>
        </w:rPr>
      </w:pPr>
      <w:r w:rsidRPr="00203352">
        <w:rPr>
          <w:rFonts w:cs="Arial"/>
          <w:b/>
          <w:bCs/>
          <w:color w:val="000000" w:themeColor="text1"/>
          <w:kern w:val="36"/>
          <w:szCs w:val="20"/>
          <w:u w:val="single"/>
        </w:rPr>
        <w:t>Doel</w:t>
      </w:r>
    </w:p>
    <w:p w:rsidR="009B164A" w:rsidRPr="009B164A" w:rsidRDefault="00203352" w:rsidP="009B164A">
      <w:pPr>
        <w:spacing w:line="360" w:lineRule="exact"/>
        <w:rPr>
          <w:rFonts w:cs="Arial"/>
          <w:b/>
          <w:color w:val="000000" w:themeColor="text1"/>
          <w:szCs w:val="20"/>
          <w:u w:val="single"/>
        </w:rPr>
      </w:pPr>
      <w:r w:rsidRPr="00203352">
        <w:rPr>
          <w:rFonts w:cs="Arial"/>
          <w:color w:val="000000" w:themeColor="text1"/>
          <w:szCs w:val="20"/>
        </w:rPr>
        <w:t xml:space="preserve">Het doel van de stichting </w:t>
      </w:r>
      <w:r w:rsidR="009B164A">
        <w:rPr>
          <w:rFonts w:cs="Arial"/>
          <w:color w:val="000000" w:themeColor="text1"/>
          <w:szCs w:val="20"/>
        </w:rPr>
        <w:t>is het doen van uitkeringen aan</w:t>
      </w:r>
      <w:r w:rsidR="009B164A" w:rsidRPr="00BA15AD">
        <w:rPr>
          <w:rFonts w:cs="Arial"/>
          <w:color w:val="000000" w:themeColor="text1"/>
          <w:szCs w:val="20"/>
        </w:rPr>
        <w:t xml:space="preserve"> charitatieve, humanitaire, milieu- en diervriendelijke </w:t>
      </w:r>
      <w:r w:rsidR="009B164A">
        <w:rPr>
          <w:rFonts w:cs="Arial"/>
          <w:color w:val="000000" w:themeColor="text1"/>
          <w:szCs w:val="20"/>
        </w:rPr>
        <w:t xml:space="preserve">en </w:t>
      </w:r>
      <w:r w:rsidR="009B164A" w:rsidRPr="00BA15AD">
        <w:rPr>
          <w:rFonts w:cs="Arial"/>
          <w:color w:val="000000" w:themeColor="text1"/>
          <w:szCs w:val="20"/>
        </w:rPr>
        <w:t>algemeen nut beogende instellingen</w:t>
      </w:r>
      <w:r w:rsidR="009B164A">
        <w:rPr>
          <w:rFonts w:cs="Arial"/>
          <w:color w:val="000000" w:themeColor="text1"/>
          <w:szCs w:val="20"/>
        </w:rPr>
        <w:t xml:space="preserve"> </w:t>
      </w:r>
      <w:r w:rsidRPr="00203352">
        <w:rPr>
          <w:rFonts w:cs="Arial"/>
          <w:color w:val="000000" w:themeColor="text1"/>
          <w:szCs w:val="20"/>
        </w:rPr>
        <w:t xml:space="preserve">in de ruimste zin des </w:t>
      </w:r>
      <w:proofErr w:type="spellStart"/>
      <w:r w:rsidRPr="00203352">
        <w:rPr>
          <w:rFonts w:cs="Arial"/>
          <w:color w:val="000000" w:themeColor="text1"/>
          <w:szCs w:val="20"/>
        </w:rPr>
        <w:t>woords</w:t>
      </w:r>
      <w:proofErr w:type="spellEnd"/>
      <w:r w:rsidRPr="00203352">
        <w:rPr>
          <w:rFonts w:cs="Arial"/>
          <w:color w:val="000000" w:themeColor="text1"/>
          <w:szCs w:val="20"/>
        </w:rPr>
        <w:t>.</w:t>
      </w:r>
      <w:r w:rsidR="00F36D9D">
        <w:rPr>
          <w:rFonts w:cs="Arial"/>
          <w:color w:val="000000" w:themeColor="text1"/>
          <w:szCs w:val="20"/>
        </w:rPr>
        <w:t xml:space="preserve"> De </w:t>
      </w:r>
      <w:r w:rsidR="000A711A">
        <w:rPr>
          <w:rFonts w:cs="Arial"/>
          <w:color w:val="000000" w:themeColor="text1"/>
          <w:szCs w:val="20"/>
        </w:rPr>
        <w:t>s</w:t>
      </w:r>
      <w:r w:rsidR="00F36D9D">
        <w:rPr>
          <w:rFonts w:cs="Arial"/>
          <w:color w:val="000000" w:themeColor="text1"/>
          <w:szCs w:val="20"/>
        </w:rPr>
        <w:t>tichting is door de Bela</w:t>
      </w:r>
      <w:r w:rsidR="000A711A">
        <w:rPr>
          <w:rFonts w:cs="Arial"/>
          <w:color w:val="000000" w:themeColor="text1"/>
          <w:szCs w:val="20"/>
        </w:rPr>
        <w:t>stingdienst als ANBI aangemerkt.</w:t>
      </w:r>
      <w:r w:rsidRPr="00203352">
        <w:rPr>
          <w:rFonts w:cs="Arial"/>
          <w:color w:val="000000" w:themeColor="text1"/>
          <w:szCs w:val="20"/>
        </w:rPr>
        <w:br/>
      </w:r>
    </w:p>
    <w:p w:rsidR="00203352" w:rsidRDefault="009B164A" w:rsidP="00203352">
      <w:pPr>
        <w:spacing w:line="360" w:lineRule="exact"/>
        <w:rPr>
          <w:rFonts w:cs="Arial"/>
          <w:b/>
          <w:color w:val="000000" w:themeColor="text1"/>
          <w:szCs w:val="20"/>
          <w:u w:val="single"/>
        </w:rPr>
      </w:pPr>
      <w:r w:rsidRPr="009B164A">
        <w:rPr>
          <w:rFonts w:cs="Arial"/>
          <w:b/>
          <w:color w:val="000000" w:themeColor="text1"/>
          <w:szCs w:val="20"/>
          <w:u w:val="single"/>
        </w:rPr>
        <w:t>Verslag</w:t>
      </w:r>
    </w:p>
    <w:p w:rsidR="009B164A" w:rsidRDefault="009B164A" w:rsidP="00203352">
      <w:pPr>
        <w:spacing w:line="360" w:lineRule="exact"/>
        <w:rPr>
          <w:rFonts w:cs="Arial"/>
          <w:b/>
          <w:color w:val="000000" w:themeColor="text1"/>
          <w:szCs w:val="20"/>
          <w:u w:val="single"/>
        </w:rPr>
      </w:pPr>
    </w:p>
    <w:p w:rsidR="000A711A" w:rsidRDefault="00F36D9D" w:rsidP="00203352">
      <w:pPr>
        <w:spacing w:line="360" w:lineRule="exact"/>
        <w:rPr>
          <w:rFonts w:cs="Arial"/>
          <w:color w:val="000000" w:themeColor="text1"/>
          <w:szCs w:val="20"/>
        </w:rPr>
      </w:pPr>
      <w:r>
        <w:rPr>
          <w:rFonts w:cs="Arial"/>
          <w:color w:val="000000" w:themeColor="text1"/>
          <w:szCs w:val="20"/>
        </w:rPr>
        <w:t xml:space="preserve">Het bestuur is het eerste half jaar bezig geweest om de Stichting </w:t>
      </w:r>
      <w:proofErr w:type="spellStart"/>
      <w:r>
        <w:rPr>
          <w:rFonts w:cs="Arial"/>
          <w:color w:val="000000" w:themeColor="text1"/>
          <w:szCs w:val="20"/>
        </w:rPr>
        <w:t>Gelzer</w:t>
      </w:r>
      <w:proofErr w:type="spellEnd"/>
      <w:r>
        <w:rPr>
          <w:rFonts w:cs="Arial"/>
          <w:color w:val="000000" w:themeColor="text1"/>
          <w:szCs w:val="20"/>
        </w:rPr>
        <w:t xml:space="preserve"> Fonds te activeren (inschrijving KvK, openen bankrekening)</w:t>
      </w:r>
      <w:r w:rsidR="000A711A">
        <w:rPr>
          <w:rFonts w:cs="Arial"/>
          <w:color w:val="000000" w:themeColor="text1"/>
          <w:szCs w:val="20"/>
        </w:rPr>
        <w:t>, inzicht te krijgen in het aan haar nagelaten vermogen</w:t>
      </w:r>
      <w:r>
        <w:rPr>
          <w:rFonts w:cs="Arial"/>
          <w:color w:val="000000" w:themeColor="text1"/>
          <w:szCs w:val="20"/>
        </w:rPr>
        <w:t xml:space="preserve"> en de ANBI aanvraag te realiseren. Zij zal in 2020 een beleid vaststellen ten aanzien van de criteria die zij gaat hanteren voor de aanvragen die door derden ingediend kunnen worden. Het bestuur verwacht in 2020 de eerste uitgaven te doen vanuit haar vermogen. </w:t>
      </w:r>
      <w:r w:rsidR="000A711A">
        <w:rPr>
          <w:rFonts w:cs="Arial"/>
          <w:color w:val="000000" w:themeColor="text1"/>
          <w:szCs w:val="20"/>
        </w:rPr>
        <w:t>Zij zal hierover in haar verslag van 2020 rapporteren.</w:t>
      </w:r>
    </w:p>
    <w:p w:rsidR="009B164A" w:rsidRPr="009B164A" w:rsidRDefault="009B164A" w:rsidP="00203352">
      <w:pPr>
        <w:spacing w:line="360" w:lineRule="exact"/>
        <w:rPr>
          <w:rFonts w:cs="Arial"/>
          <w:color w:val="000000" w:themeColor="text1"/>
          <w:szCs w:val="20"/>
        </w:rPr>
      </w:pPr>
    </w:p>
    <w:sectPr w:rsidR="009B164A" w:rsidRPr="009B164A" w:rsidSect="009C03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9388D"/>
    <w:multiLevelType w:val="multilevel"/>
    <w:tmpl w:val="7A26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5277E0"/>
    <w:multiLevelType w:val="multilevel"/>
    <w:tmpl w:val="387E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B37A85"/>
    <w:multiLevelType w:val="multilevel"/>
    <w:tmpl w:val="3D88D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352"/>
    <w:rsid w:val="00000513"/>
    <w:rsid w:val="00000580"/>
    <w:rsid w:val="00001A22"/>
    <w:rsid w:val="00001C2C"/>
    <w:rsid w:val="0000206D"/>
    <w:rsid w:val="00003CFC"/>
    <w:rsid w:val="000042A8"/>
    <w:rsid w:val="00006289"/>
    <w:rsid w:val="000063FC"/>
    <w:rsid w:val="00006CF5"/>
    <w:rsid w:val="0000703D"/>
    <w:rsid w:val="00007572"/>
    <w:rsid w:val="0001044E"/>
    <w:rsid w:val="00010F9E"/>
    <w:rsid w:val="00011297"/>
    <w:rsid w:val="00011729"/>
    <w:rsid w:val="0001299A"/>
    <w:rsid w:val="00012B02"/>
    <w:rsid w:val="0001354A"/>
    <w:rsid w:val="00015061"/>
    <w:rsid w:val="0001708A"/>
    <w:rsid w:val="00017AB7"/>
    <w:rsid w:val="00017ABE"/>
    <w:rsid w:val="000207C9"/>
    <w:rsid w:val="0002161A"/>
    <w:rsid w:val="00021BF4"/>
    <w:rsid w:val="00021E9D"/>
    <w:rsid w:val="00022F77"/>
    <w:rsid w:val="0002372A"/>
    <w:rsid w:val="0002397C"/>
    <w:rsid w:val="000243BB"/>
    <w:rsid w:val="00024B6C"/>
    <w:rsid w:val="00026717"/>
    <w:rsid w:val="000267D4"/>
    <w:rsid w:val="000303A9"/>
    <w:rsid w:val="0003154A"/>
    <w:rsid w:val="00031793"/>
    <w:rsid w:val="000324A3"/>
    <w:rsid w:val="0003433A"/>
    <w:rsid w:val="00034D8D"/>
    <w:rsid w:val="000352F2"/>
    <w:rsid w:val="00036038"/>
    <w:rsid w:val="000376CD"/>
    <w:rsid w:val="00040DEF"/>
    <w:rsid w:val="00040EC5"/>
    <w:rsid w:val="000415FE"/>
    <w:rsid w:val="00041CDC"/>
    <w:rsid w:val="000430F0"/>
    <w:rsid w:val="00043620"/>
    <w:rsid w:val="00043782"/>
    <w:rsid w:val="00043943"/>
    <w:rsid w:val="0004496B"/>
    <w:rsid w:val="00044C05"/>
    <w:rsid w:val="0004714F"/>
    <w:rsid w:val="00050103"/>
    <w:rsid w:val="000509E6"/>
    <w:rsid w:val="0005129B"/>
    <w:rsid w:val="00052B62"/>
    <w:rsid w:val="00054408"/>
    <w:rsid w:val="00054B72"/>
    <w:rsid w:val="00054C7D"/>
    <w:rsid w:val="00055BEB"/>
    <w:rsid w:val="00055DD0"/>
    <w:rsid w:val="00056124"/>
    <w:rsid w:val="0005640D"/>
    <w:rsid w:val="00056AFC"/>
    <w:rsid w:val="00056DB6"/>
    <w:rsid w:val="00056FDB"/>
    <w:rsid w:val="0005728D"/>
    <w:rsid w:val="00057A41"/>
    <w:rsid w:val="00060116"/>
    <w:rsid w:val="0006027D"/>
    <w:rsid w:val="00060C3F"/>
    <w:rsid w:val="0006157A"/>
    <w:rsid w:val="000618EF"/>
    <w:rsid w:val="00063789"/>
    <w:rsid w:val="00064853"/>
    <w:rsid w:val="00065FFA"/>
    <w:rsid w:val="00066C9E"/>
    <w:rsid w:val="0007068E"/>
    <w:rsid w:val="000711E5"/>
    <w:rsid w:val="0007122B"/>
    <w:rsid w:val="00073DAE"/>
    <w:rsid w:val="00074832"/>
    <w:rsid w:val="0007511E"/>
    <w:rsid w:val="00075CD4"/>
    <w:rsid w:val="0007624D"/>
    <w:rsid w:val="000768BD"/>
    <w:rsid w:val="00076CAC"/>
    <w:rsid w:val="00076D2C"/>
    <w:rsid w:val="00077143"/>
    <w:rsid w:val="00077488"/>
    <w:rsid w:val="00081DC7"/>
    <w:rsid w:val="00082868"/>
    <w:rsid w:val="00083439"/>
    <w:rsid w:val="000834E5"/>
    <w:rsid w:val="000838AA"/>
    <w:rsid w:val="00083B49"/>
    <w:rsid w:val="00085628"/>
    <w:rsid w:val="00085850"/>
    <w:rsid w:val="00085D01"/>
    <w:rsid w:val="00086008"/>
    <w:rsid w:val="00086829"/>
    <w:rsid w:val="000870FB"/>
    <w:rsid w:val="00087D4C"/>
    <w:rsid w:val="00090905"/>
    <w:rsid w:val="00093C73"/>
    <w:rsid w:val="00093EBD"/>
    <w:rsid w:val="0009454D"/>
    <w:rsid w:val="00095C27"/>
    <w:rsid w:val="00095FDD"/>
    <w:rsid w:val="00097ECC"/>
    <w:rsid w:val="000A03B1"/>
    <w:rsid w:val="000A06BE"/>
    <w:rsid w:val="000A1338"/>
    <w:rsid w:val="000A15C8"/>
    <w:rsid w:val="000A1765"/>
    <w:rsid w:val="000A1EC2"/>
    <w:rsid w:val="000A20D9"/>
    <w:rsid w:val="000A290F"/>
    <w:rsid w:val="000A3437"/>
    <w:rsid w:val="000A4126"/>
    <w:rsid w:val="000A459C"/>
    <w:rsid w:val="000A5744"/>
    <w:rsid w:val="000A5D6C"/>
    <w:rsid w:val="000A626A"/>
    <w:rsid w:val="000A6AF1"/>
    <w:rsid w:val="000A711A"/>
    <w:rsid w:val="000B00BA"/>
    <w:rsid w:val="000B0436"/>
    <w:rsid w:val="000B0489"/>
    <w:rsid w:val="000B0B20"/>
    <w:rsid w:val="000B0E90"/>
    <w:rsid w:val="000B1362"/>
    <w:rsid w:val="000B1C29"/>
    <w:rsid w:val="000B1E5F"/>
    <w:rsid w:val="000B3037"/>
    <w:rsid w:val="000B33EC"/>
    <w:rsid w:val="000B361D"/>
    <w:rsid w:val="000B552F"/>
    <w:rsid w:val="000B67DC"/>
    <w:rsid w:val="000B7166"/>
    <w:rsid w:val="000B792C"/>
    <w:rsid w:val="000C0581"/>
    <w:rsid w:val="000C10E2"/>
    <w:rsid w:val="000C139E"/>
    <w:rsid w:val="000C1EE9"/>
    <w:rsid w:val="000C2DD9"/>
    <w:rsid w:val="000C3633"/>
    <w:rsid w:val="000C3EA1"/>
    <w:rsid w:val="000C449C"/>
    <w:rsid w:val="000C5868"/>
    <w:rsid w:val="000C64DB"/>
    <w:rsid w:val="000C6746"/>
    <w:rsid w:val="000C6B36"/>
    <w:rsid w:val="000C7D12"/>
    <w:rsid w:val="000D0D86"/>
    <w:rsid w:val="000D1C42"/>
    <w:rsid w:val="000D1CC9"/>
    <w:rsid w:val="000D27C5"/>
    <w:rsid w:val="000D295C"/>
    <w:rsid w:val="000D2D5D"/>
    <w:rsid w:val="000D2E94"/>
    <w:rsid w:val="000D4644"/>
    <w:rsid w:val="000D5806"/>
    <w:rsid w:val="000D59AC"/>
    <w:rsid w:val="000D5AAE"/>
    <w:rsid w:val="000D6495"/>
    <w:rsid w:val="000D6A96"/>
    <w:rsid w:val="000D6D03"/>
    <w:rsid w:val="000D6DAD"/>
    <w:rsid w:val="000D71AD"/>
    <w:rsid w:val="000E0B8A"/>
    <w:rsid w:val="000E0BEE"/>
    <w:rsid w:val="000E1A05"/>
    <w:rsid w:val="000E1AE8"/>
    <w:rsid w:val="000E1CFD"/>
    <w:rsid w:val="000E25DE"/>
    <w:rsid w:val="000E2C51"/>
    <w:rsid w:val="000E326D"/>
    <w:rsid w:val="000E35CA"/>
    <w:rsid w:val="000E395A"/>
    <w:rsid w:val="000E3B14"/>
    <w:rsid w:val="000E3B1B"/>
    <w:rsid w:val="000E46A5"/>
    <w:rsid w:val="000E4BA1"/>
    <w:rsid w:val="000E4F8D"/>
    <w:rsid w:val="000E510B"/>
    <w:rsid w:val="000E5764"/>
    <w:rsid w:val="000E5793"/>
    <w:rsid w:val="000E6B00"/>
    <w:rsid w:val="000E71F8"/>
    <w:rsid w:val="000E73E8"/>
    <w:rsid w:val="000E7876"/>
    <w:rsid w:val="000F1125"/>
    <w:rsid w:val="000F141A"/>
    <w:rsid w:val="000F21FB"/>
    <w:rsid w:val="000F23C4"/>
    <w:rsid w:val="000F2E8A"/>
    <w:rsid w:val="000F2E96"/>
    <w:rsid w:val="000F2F6B"/>
    <w:rsid w:val="000F3425"/>
    <w:rsid w:val="000F38EF"/>
    <w:rsid w:val="000F3B51"/>
    <w:rsid w:val="000F4462"/>
    <w:rsid w:val="000F452B"/>
    <w:rsid w:val="000F46E5"/>
    <w:rsid w:val="000F5526"/>
    <w:rsid w:val="000F5AB9"/>
    <w:rsid w:val="000F680A"/>
    <w:rsid w:val="000F6E73"/>
    <w:rsid w:val="000F728D"/>
    <w:rsid w:val="000F7985"/>
    <w:rsid w:val="000F7A6A"/>
    <w:rsid w:val="00100392"/>
    <w:rsid w:val="0010055B"/>
    <w:rsid w:val="00100D8D"/>
    <w:rsid w:val="00101216"/>
    <w:rsid w:val="00101DFC"/>
    <w:rsid w:val="00102073"/>
    <w:rsid w:val="0010221B"/>
    <w:rsid w:val="00102771"/>
    <w:rsid w:val="0010494E"/>
    <w:rsid w:val="00104CFA"/>
    <w:rsid w:val="00104F1E"/>
    <w:rsid w:val="001050D6"/>
    <w:rsid w:val="00105142"/>
    <w:rsid w:val="00105E12"/>
    <w:rsid w:val="001066BA"/>
    <w:rsid w:val="00106A54"/>
    <w:rsid w:val="00110375"/>
    <w:rsid w:val="0011082A"/>
    <w:rsid w:val="001109A0"/>
    <w:rsid w:val="0011128E"/>
    <w:rsid w:val="00111908"/>
    <w:rsid w:val="001120FB"/>
    <w:rsid w:val="0011302E"/>
    <w:rsid w:val="001139F5"/>
    <w:rsid w:val="0011417A"/>
    <w:rsid w:val="001143B2"/>
    <w:rsid w:val="0011533B"/>
    <w:rsid w:val="0011561C"/>
    <w:rsid w:val="001158A9"/>
    <w:rsid w:val="001165F1"/>
    <w:rsid w:val="00116A30"/>
    <w:rsid w:val="00116DD4"/>
    <w:rsid w:val="00121147"/>
    <w:rsid w:val="00121747"/>
    <w:rsid w:val="001217CF"/>
    <w:rsid w:val="00121E86"/>
    <w:rsid w:val="00122D66"/>
    <w:rsid w:val="001249C5"/>
    <w:rsid w:val="00125E50"/>
    <w:rsid w:val="001261A8"/>
    <w:rsid w:val="00126354"/>
    <w:rsid w:val="0012764E"/>
    <w:rsid w:val="00127729"/>
    <w:rsid w:val="00127826"/>
    <w:rsid w:val="00130987"/>
    <w:rsid w:val="00132F5B"/>
    <w:rsid w:val="00133BF5"/>
    <w:rsid w:val="00134252"/>
    <w:rsid w:val="001348EF"/>
    <w:rsid w:val="00135093"/>
    <w:rsid w:val="00135927"/>
    <w:rsid w:val="00135BB2"/>
    <w:rsid w:val="00135BC5"/>
    <w:rsid w:val="00135DD4"/>
    <w:rsid w:val="00136904"/>
    <w:rsid w:val="00136AFD"/>
    <w:rsid w:val="001379F3"/>
    <w:rsid w:val="00137BB3"/>
    <w:rsid w:val="00137E2A"/>
    <w:rsid w:val="00140A5D"/>
    <w:rsid w:val="00140C3A"/>
    <w:rsid w:val="001410C1"/>
    <w:rsid w:val="00141AC9"/>
    <w:rsid w:val="0014262B"/>
    <w:rsid w:val="001431F6"/>
    <w:rsid w:val="0014370C"/>
    <w:rsid w:val="0014375E"/>
    <w:rsid w:val="00143CCC"/>
    <w:rsid w:val="00144EC7"/>
    <w:rsid w:val="00145098"/>
    <w:rsid w:val="00145723"/>
    <w:rsid w:val="0014626D"/>
    <w:rsid w:val="00146EBC"/>
    <w:rsid w:val="00150C8A"/>
    <w:rsid w:val="001518A1"/>
    <w:rsid w:val="00151A0F"/>
    <w:rsid w:val="00151BBB"/>
    <w:rsid w:val="00152CAA"/>
    <w:rsid w:val="00152CC5"/>
    <w:rsid w:val="00155DEC"/>
    <w:rsid w:val="00156750"/>
    <w:rsid w:val="00160195"/>
    <w:rsid w:val="0016031E"/>
    <w:rsid w:val="00160715"/>
    <w:rsid w:val="001626B0"/>
    <w:rsid w:val="001628E1"/>
    <w:rsid w:val="00162C2C"/>
    <w:rsid w:val="00163B45"/>
    <w:rsid w:val="00163B6C"/>
    <w:rsid w:val="00163C6D"/>
    <w:rsid w:val="001643E1"/>
    <w:rsid w:val="00164BA0"/>
    <w:rsid w:val="001651A5"/>
    <w:rsid w:val="001658CD"/>
    <w:rsid w:val="00165938"/>
    <w:rsid w:val="001674D3"/>
    <w:rsid w:val="00167B12"/>
    <w:rsid w:val="00170355"/>
    <w:rsid w:val="00171847"/>
    <w:rsid w:val="00171AFF"/>
    <w:rsid w:val="001732E2"/>
    <w:rsid w:val="0017406E"/>
    <w:rsid w:val="0017421B"/>
    <w:rsid w:val="001748FD"/>
    <w:rsid w:val="00175087"/>
    <w:rsid w:val="00175721"/>
    <w:rsid w:val="0017607C"/>
    <w:rsid w:val="00177DC5"/>
    <w:rsid w:val="0018015E"/>
    <w:rsid w:val="00180190"/>
    <w:rsid w:val="001805CF"/>
    <w:rsid w:val="00181BE5"/>
    <w:rsid w:val="00182638"/>
    <w:rsid w:val="00185770"/>
    <w:rsid w:val="001858B6"/>
    <w:rsid w:val="00186B7F"/>
    <w:rsid w:val="00187162"/>
    <w:rsid w:val="001872FB"/>
    <w:rsid w:val="00192186"/>
    <w:rsid w:val="00192760"/>
    <w:rsid w:val="00194857"/>
    <w:rsid w:val="0019564A"/>
    <w:rsid w:val="00197231"/>
    <w:rsid w:val="001A0EF3"/>
    <w:rsid w:val="001A1014"/>
    <w:rsid w:val="001A105C"/>
    <w:rsid w:val="001A1F1B"/>
    <w:rsid w:val="001A279E"/>
    <w:rsid w:val="001A2C46"/>
    <w:rsid w:val="001A2FCC"/>
    <w:rsid w:val="001A3359"/>
    <w:rsid w:val="001A383D"/>
    <w:rsid w:val="001A49AA"/>
    <w:rsid w:val="001A49E5"/>
    <w:rsid w:val="001A552E"/>
    <w:rsid w:val="001A5767"/>
    <w:rsid w:val="001A5FB1"/>
    <w:rsid w:val="001A6214"/>
    <w:rsid w:val="001A6263"/>
    <w:rsid w:val="001A6474"/>
    <w:rsid w:val="001A722F"/>
    <w:rsid w:val="001A7B94"/>
    <w:rsid w:val="001B12D8"/>
    <w:rsid w:val="001B3ABE"/>
    <w:rsid w:val="001B4490"/>
    <w:rsid w:val="001B4BDD"/>
    <w:rsid w:val="001B6250"/>
    <w:rsid w:val="001B70F7"/>
    <w:rsid w:val="001B774A"/>
    <w:rsid w:val="001C0496"/>
    <w:rsid w:val="001C0C95"/>
    <w:rsid w:val="001C14D9"/>
    <w:rsid w:val="001C222D"/>
    <w:rsid w:val="001C311C"/>
    <w:rsid w:val="001C361C"/>
    <w:rsid w:val="001C40E3"/>
    <w:rsid w:val="001C4328"/>
    <w:rsid w:val="001C4B11"/>
    <w:rsid w:val="001C56CC"/>
    <w:rsid w:val="001C5D31"/>
    <w:rsid w:val="001C616A"/>
    <w:rsid w:val="001C6A91"/>
    <w:rsid w:val="001C7272"/>
    <w:rsid w:val="001D088A"/>
    <w:rsid w:val="001D09A4"/>
    <w:rsid w:val="001D10F4"/>
    <w:rsid w:val="001D1661"/>
    <w:rsid w:val="001D1FCA"/>
    <w:rsid w:val="001D287F"/>
    <w:rsid w:val="001D2CD3"/>
    <w:rsid w:val="001D453F"/>
    <w:rsid w:val="001D4D11"/>
    <w:rsid w:val="001D6E90"/>
    <w:rsid w:val="001D7945"/>
    <w:rsid w:val="001E0566"/>
    <w:rsid w:val="001E30D9"/>
    <w:rsid w:val="001E31C5"/>
    <w:rsid w:val="001E3CFE"/>
    <w:rsid w:val="001E5C8A"/>
    <w:rsid w:val="001E5E4D"/>
    <w:rsid w:val="001E62F6"/>
    <w:rsid w:val="001E6A73"/>
    <w:rsid w:val="001E7101"/>
    <w:rsid w:val="001E7E34"/>
    <w:rsid w:val="001E7ED1"/>
    <w:rsid w:val="001F1044"/>
    <w:rsid w:val="001F1830"/>
    <w:rsid w:val="001F1D95"/>
    <w:rsid w:val="001F26DC"/>
    <w:rsid w:val="001F3256"/>
    <w:rsid w:val="001F3A1C"/>
    <w:rsid w:val="001F6FDB"/>
    <w:rsid w:val="001F713F"/>
    <w:rsid w:val="001F730A"/>
    <w:rsid w:val="002000D3"/>
    <w:rsid w:val="0020048F"/>
    <w:rsid w:val="002014E7"/>
    <w:rsid w:val="00202CCA"/>
    <w:rsid w:val="00203352"/>
    <w:rsid w:val="00203854"/>
    <w:rsid w:val="00204C78"/>
    <w:rsid w:val="00204D28"/>
    <w:rsid w:val="00205B03"/>
    <w:rsid w:val="00207D96"/>
    <w:rsid w:val="0021020B"/>
    <w:rsid w:val="00210919"/>
    <w:rsid w:val="00210B0F"/>
    <w:rsid w:val="00210E71"/>
    <w:rsid w:val="00211B55"/>
    <w:rsid w:val="002129FC"/>
    <w:rsid w:val="00213192"/>
    <w:rsid w:val="0021371F"/>
    <w:rsid w:val="002140EF"/>
    <w:rsid w:val="002143E7"/>
    <w:rsid w:val="00214C7F"/>
    <w:rsid w:val="00215440"/>
    <w:rsid w:val="00215784"/>
    <w:rsid w:val="00215A88"/>
    <w:rsid w:val="00215CF8"/>
    <w:rsid w:val="00216615"/>
    <w:rsid w:val="002171FB"/>
    <w:rsid w:val="0021788B"/>
    <w:rsid w:val="00220213"/>
    <w:rsid w:val="002228BF"/>
    <w:rsid w:val="002232BB"/>
    <w:rsid w:val="0022436B"/>
    <w:rsid w:val="002253B9"/>
    <w:rsid w:val="00225753"/>
    <w:rsid w:val="00225D16"/>
    <w:rsid w:val="002272B2"/>
    <w:rsid w:val="002277D3"/>
    <w:rsid w:val="002309F5"/>
    <w:rsid w:val="00230ED0"/>
    <w:rsid w:val="0023101D"/>
    <w:rsid w:val="00231196"/>
    <w:rsid w:val="00231E1C"/>
    <w:rsid w:val="00232246"/>
    <w:rsid w:val="00232C9B"/>
    <w:rsid w:val="00233764"/>
    <w:rsid w:val="00237850"/>
    <w:rsid w:val="00237F21"/>
    <w:rsid w:val="0024187F"/>
    <w:rsid w:val="00241C53"/>
    <w:rsid w:val="0024308E"/>
    <w:rsid w:val="00243675"/>
    <w:rsid w:val="0024449C"/>
    <w:rsid w:val="00244BBC"/>
    <w:rsid w:val="00245364"/>
    <w:rsid w:val="00246049"/>
    <w:rsid w:val="00246575"/>
    <w:rsid w:val="00247120"/>
    <w:rsid w:val="002473C4"/>
    <w:rsid w:val="00247ACC"/>
    <w:rsid w:val="00250957"/>
    <w:rsid w:val="00250A9F"/>
    <w:rsid w:val="00250CE5"/>
    <w:rsid w:val="0025127C"/>
    <w:rsid w:val="00252404"/>
    <w:rsid w:val="002529F2"/>
    <w:rsid w:val="00253B85"/>
    <w:rsid w:val="00254C68"/>
    <w:rsid w:val="00255BD2"/>
    <w:rsid w:val="00256135"/>
    <w:rsid w:val="00256695"/>
    <w:rsid w:val="002566D5"/>
    <w:rsid w:val="00256D1C"/>
    <w:rsid w:val="002576B2"/>
    <w:rsid w:val="00257B64"/>
    <w:rsid w:val="002610FC"/>
    <w:rsid w:val="00261281"/>
    <w:rsid w:val="002614D3"/>
    <w:rsid w:val="002615C2"/>
    <w:rsid w:val="00261663"/>
    <w:rsid w:val="002618D0"/>
    <w:rsid w:val="002639C3"/>
    <w:rsid w:val="00263C7B"/>
    <w:rsid w:val="00264A27"/>
    <w:rsid w:val="00266AB4"/>
    <w:rsid w:val="002702DF"/>
    <w:rsid w:val="00270D1C"/>
    <w:rsid w:val="00272D7F"/>
    <w:rsid w:val="00272E15"/>
    <w:rsid w:val="00272FB3"/>
    <w:rsid w:val="0027316D"/>
    <w:rsid w:val="00273CA2"/>
    <w:rsid w:val="00273F8C"/>
    <w:rsid w:val="00274228"/>
    <w:rsid w:val="0027474B"/>
    <w:rsid w:val="00275F9B"/>
    <w:rsid w:val="00276C32"/>
    <w:rsid w:val="00276E5F"/>
    <w:rsid w:val="00276FF7"/>
    <w:rsid w:val="00277DFA"/>
    <w:rsid w:val="002808EE"/>
    <w:rsid w:val="002813BF"/>
    <w:rsid w:val="002816E8"/>
    <w:rsid w:val="0028238B"/>
    <w:rsid w:val="00282762"/>
    <w:rsid w:val="00282B74"/>
    <w:rsid w:val="00282FFC"/>
    <w:rsid w:val="002840C2"/>
    <w:rsid w:val="002855C1"/>
    <w:rsid w:val="00286126"/>
    <w:rsid w:val="00286562"/>
    <w:rsid w:val="0028733E"/>
    <w:rsid w:val="00287865"/>
    <w:rsid w:val="00287E14"/>
    <w:rsid w:val="00287F4C"/>
    <w:rsid w:val="00290752"/>
    <w:rsid w:val="002912B6"/>
    <w:rsid w:val="00291461"/>
    <w:rsid w:val="002917D2"/>
    <w:rsid w:val="002919CA"/>
    <w:rsid w:val="00292855"/>
    <w:rsid w:val="00293A5C"/>
    <w:rsid w:val="00294FCD"/>
    <w:rsid w:val="002959F2"/>
    <w:rsid w:val="00295B14"/>
    <w:rsid w:val="00295CD7"/>
    <w:rsid w:val="00295FC6"/>
    <w:rsid w:val="00296B9B"/>
    <w:rsid w:val="00296EF6"/>
    <w:rsid w:val="00297594"/>
    <w:rsid w:val="00297720"/>
    <w:rsid w:val="002A0940"/>
    <w:rsid w:val="002A2564"/>
    <w:rsid w:val="002A3EC7"/>
    <w:rsid w:val="002A3FC3"/>
    <w:rsid w:val="002A466C"/>
    <w:rsid w:val="002A51F3"/>
    <w:rsid w:val="002A654D"/>
    <w:rsid w:val="002A78BF"/>
    <w:rsid w:val="002A7D99"/>
    <w:rsid w:val="002A7E7F"/>
    <w:rsid w:val="002B0209"/>
    <w:rsid w:val="002B063F"/>
    <w:rsid w:val="002B1144"/>
    <w:rsid w:val="002B1265"/>
    <w:rsid w:val="002B15D1"/>
    <w:rsid w:val="002B26F4"/>
    <w:rsid w:val="002B439D"/>
    <w:rsid w:val="002B511A"/>
    <w:rsid w:val="002B5745"/>
    <w:rsid w:val="002B6C27"/>
    <w:rsid w:val="002B741E"/>
    <w:rsid w:val="002B7DA9"/>
    <w:rsid w:val="002C005E"/>
    <w:rsid w:val="002C06D3"/>
    <w:rsid w:val="002C1EA4"/>
    <w:rsid w:val="002C263A"/>
    <w:rsid w:val="002C2BB7"/>
    <w:rsid w:val="002C30EC"/>
    <w:rsid w:val="002C336B"/>
    <w:rsid w:val="002C3C04"/>
    <w:rsid w:val="002C524F"/>
    <w:rsid w:val="002C557A"/>
    <w:rsid w:val="002C5640"/>
    <w:rsid w:val="002C6635"/>
    <w:rsid w:val="002C7768"/>
    <w:rsid w:val="002C7C15"/>
    <w:rsid w:val="002C7E5E"/>
    <w:rsid w:val="002D025E"/>
    <w:rsid w:val="002D039F"/>
    <w:rsid w:val="002D129F"/>
    <w:rsid w:val="002D14B5"/>
    <w:rsid w:val="002D23ED"/>
    <w:rsid w:val="002D283C"/>
    <w:rsid w:val="002D574E"/>
    <w:rsid w:val="002D5840"/>
    <w:rsid w:val="002D5F36"/>
    <w:rsid w:val="002E054C"/>
    <w:rsid w:val="002E218B"/>
    <w:rsid w:val="002E291B"/>
    <w:rsid w:val="002E3508"/>
    <w:rsid w:val="002E40AF"/>
    <w:rsid w:val="002E49C9"/>
    <w:rsid w:val="002E5A8F"/>
    <w:rsid w:val="002E5E91"/>
    <w:rsid w:val="002E6CB6"/>
    <w:rsid w:val="002E7142"/>
    <w:rsid w:val="002E7416"/>
    <w:rsid w:val="002F2587"/>
    <w:rsid w:val="002F4543"/>
    <w:rsid w:val="002F46E6"/>
    <w:rsid w:val="002F492D"/>
    <w:rsid w:val="002F65EF"/>
    <w:rsid w:val="002F692A"/>
    <w:rsid w:val="002F6AA1"/>
    <w:rsid w:val="003006AF"/>
    <w:rsid w:val="00300A6B"/>
    <w:rsid w:val="00300AC4"/>
    <w:rsid w:val="003018BE"/>
    <w:rsid w:val="00301E45"/>
    <w:rsid w:val="0030221B"/>
    <w:rsid w:val="00302BE1"/>
    <w:rsid w:val="00302C64"/>
    <w:rsid w:val="0030325E"/>
    <w:rsid w:val="0030405A"/>
    <w:rsid w:val="0030596F"/>
    <w:rsid w:val="00305CA4"/>
    <w:rsid w:val="003061BC"/>
    <w:rsid w:val="00307351"/>
    <w:rsid w:val="00307642"/>
    <w:rsid w:val="003078F4"/>
    <w:rsid w:val="003104FE"/>
    <w:rsid w:val="00310686"/>
    <w:rsid w:val="00310CAD"/>
    <w:rsid w:val="00311543"/>
    <w:rsid w:val="00312109"/>
    <w:rsid w:val="00313168"/>
    <w:rsid w:val="0031365E"/>
    <w:rsid w:val="003146A8"/>
    <w:rsid w:val="003152EE"/>
    <w:rsid w:val="00315D72"/>
    <w:rsid w:val="00316870"/>
    <w:rsid w:val="00316F27"/>
    <w:rsid w:val="0032101B"/>
    <w:rsid w:val="003214F0"/>
    <w:rsid w:val="00322AF9"/>
    <w:rsid w:val="003235C3"/>
    <w:rsid w:val="00324619"/>
    <w:rsid w:val="003255D4"/>
    <w:rsid w:val="003266EF"/>
    <w:rsid w:val="00327389"/>
    <w:rsid w:val="00327938"/>
    <w:rsid w:val="003300D6"/>
    <w:rsid w:val="003302FF"/>
    <w:rsid w:val="003338FD"/>
    <w:rsid w:val="00333AA2"/>
    <w:rsid w:val="00333D7A"/>
    <w:rsid w:val="00334303"/>
    <w:rsid w:val="0033464E"/>
    <w:rsid w:val="00335455"/>
    <w:rsid w:val="003354FD"/>
    <w:rsid w:val="003355AB"/>
    <w:rsid w:val="003357BC"/>
    <w:rsid w:val="00336370"/>
    <w:rsid w:val="00337548"/>
    <w:rsid w:val="00337AA6"/>
    <w:rsid w:val="00340C35"/>
    <w:rsid w:val="00340CA7"/>
    <w:rsid w:val="0034167F"/>
    <w:rsid w:val="00341EB6"/>
    <w:rsid w:val="003425DF"/>
    <w:rsid w:val="00343FB3"/>
    <w:rsid w:val="003441BE"/>
    <w:rsid w:val="00344210"/>
    <w:rsid w:val="00344892"/>
    <w:rsid w:val="0034530C"/>
    <w:rsid w:val="00345BE9"/>
    <w:rsid w:val="00345EA4"/>
    <w:rsid w:val="00346A03"/>
    <w:rsid w:val="003511AF"/>
    <w:rsid w:val="00351CF0"/>
    <w:rsid w:val="0035234A"/>
    <w:rsid w:val="00352D96"/>
    <w:rsid w:val="003535B2"/>
    <w:rsid w:val="00353B9C"/>
    <w:rsid w:val="00353F36"/>
    <w:rsid w:val="0035591D"/>
    <w:rsid w:val="00355ABD"/>
    <w:rsid w:val="003561C9"/>
    <w:rsid w:val="00356DBC"/>
    <w:rsid w:val="0035747C"/>
    <w:rsid w:val="00357839"/>
    <w:rsid w:val="00357E5E"/>
    <w:rsid w:val="003602B8"/>
    <w:rsid w:val="003622D7"/>
    <w:rsid w:val="0036240D"/>
    <w:rsid w:val="003624C9"/>
    <w:rsid w:val="003629EC"/>
    <w:rsid w:val="00363B27"/>
    <w:rsid w:val="00363E7A"/>
    <w:rsid w:val="00365C57"/>
    <w:rsid w:val="003663B9"/>
    <w:rsid w:val="00366903"/>
    <w:rsid w:val="003679E6"/>
    <w:rsid w:val="00367C9A"/>
    <w:rsid w:val="00367E35"/>
    <w:rsid w:val="00370D05"/>
    <w:rsid w:val="0037130F"/>
    <w:rsid w:val="00371895"/>
    <w:rsid w:val="00371948"/>
    <w:rsid w:val="00371C16"/>
    <w:rsid w:val="00373183"/>
    <w:rsid w:val="00373705"/>
    <w:rsid w:val="00373A70"/>
    <w:rsid w:val="0037438E"/>
    <w:rsid w:val="00375047"/>
    <w:rsid w:val="003754B6"/>
    <w:rsid w:val="00375870"/>
    <w:rsid w:val="00375BA2"/>
    <w:rsid w:val="00376927"/>
    <w:rsid w:val="00377C8B"/>
    <w:rsid w:val="00381F3B"/>
    <w:rsid w:val="0038274E"/>
    <w:rsid w:val="00382769"/>
    <w:rsid w:val="00382E82"/>
    <w:rsid w:val="0038337E"/>
    <w:rsid w:val="0038351B"/>
    <w:rsid w:val="0038360C"/>
    <w:rsid w:val="0038366F"/>
    <w:rsid w:val="003838B6"/>
    <w:rsid w:val="00383D57"/>
    <w:rsid w:val="00383E12"/>
    <w:rsid w:val="00384BD5"/>
    <w:rsid w:val="003857AC"/>
    <w:rsid w:val="003861B2"/>
    <w:rsid w:val="003866C6"/>
    <w:rsid w:val="00386A30"/>
    <w:rsid w:val="00386E91"/>
    <w:rsid w:val="00386F71"/>
    <w:rsid w:val="00387D72"/>
    <w:rsid w:val="00392BFD"/>
    <w:rsid w:val="00393468"/>
    <w:rsid w:val="0039373E"/>
    <w:rsid w:val="00393BA3"/>
    <w:rsid w:val="00395934"/>
    <w:rsid w:val="003A0053"/>
    <w:rsid w:val="003A0B58"/>
    <w:rsid w:val="003A121D"/>
    <w:rsid w:val="003A223A"/>
    <w:rsid w:val="003A274D"/>
    <w:rsid w:val="003A2BBE"/>
    <w:rsid w:val="003A46AA"/>
    <w:rsid w:val="003A4B62"/>
    <w:rsid w:val="003A5980"/>
    <w:rsid w:val="003A69EE"/>
    <w:rsid w:val="003A6CDC"/>
    <w:rsid w:val="003B00D0"/>
    <w:rsid w:val="003B0842"/>
    <w:rsid w:val="003B089E"/>
    <w:rsid w:val="003B1AC1"/>
    <w:rsid w:val="003B1B8F"/>
    <w:rsid w:val="003B1D87"/>
    <w:rsid w:val="003B2F39"/>
    <w:rsid w:val="003B3552"/>
    <w:rsid w:val="003B4DCF"/>
    <w:rsid w:val="003B58B7"/>
    <w:rsid w:val="003B5CE1"/>
    <w:rsid w:val="003B63DF"/>
    <w:rsid w:val="003B6AE9"/>
    <w:rsid w:val="003B7187"/>
    <w:rsid w:val="003B766B"/>
    <w:rsid w:val="003B7F53"/>
    <w:rsid w:val="003C0572"/>
    <w:rsid w:val="003C1B53"/>
    <w:rsid w:val="003C1E02"/>
    <w:rsid w:val="003C2F27"/>
    <w:rsid w:val="003C3213"/>
    <w:rsid w:val="003C4B81"/>
    <w:rsid w:val="003C5126"/>
    <w:rsid w:val="003C51E8"/>
    <w:rsid w:val="003C5615"/>
    <w:rsid w:val="003C57E7"/>
    <w:rsid w:val="003C62E0"/>
    <w:rsid w:val="003C6679"/>
    <w:rsid w:val="003C730E"/>
    <w:rsid w:val="003D0432"/>
    <w:rsid w:val="003D0691"/>
    <w:rsid w:val="003D13D9"/>
    <w:rsid w:val="003D14F2"/>
    <w:rsid w:val="003D1AC0"/>
    <w:rsid w:val="003D1CEA"/>
    <w:rsid w:val="003D1E77"/>
    <w:rsid w:val="003D2092"/>
    <w:rsid w:val="003D30C9"/>
    <w:rsid w:val="003D39ED"/>
    <w:rsid w:val="003D3A16"/>
    <w:rsid w:val="003D4CA3"/>
    <w:rsid w:val="003D4F36"/>
    <w:rsid w:val="003E04C6"/>
    <w:rsid w:val="003E06D3"/>
    <w:rsid w:val="003E0A83"/>
    <w:rsid w:val="003E166E"/>
    <w:rsid w:val="003E176C"/>
    <w:rsid w:val="003E407B"/>
    <w:rsid w:val="003E45D2"/>
    <w:rsid w:val="003E557D"/>
    <w:rsid w:val="003E64C0"/>
    <w:rsid w:val="003E691B"/>
    <w:rsid w:val="003E6E45"/>
    <w:rsid w:val="003F0487"/>
    <w:rsid w:val="003F09D5"/>
    <w:rsid w:val="003F15DD"/>
    <w:rsid w:val="003F174E"/>
    <w:rsid w:val="003F18A3"/>
    <w:rsid w:val="003F1F7C"/>
    <w:rsid w:val="003F2201"/>
    <w:rsid w:val="003F2415"/>
    <w:rsid w:val="003F2937"/>
    <w:rsid w:val="003F4CB0"/>
    <w:rsid w:val="003F56A4"/>
    <w:rsid w:val="003F6174"/>
    <w:rsid w:val="003F67E8"/>
    <w:rsid w:val="003F6934"/>
    <w:rsid w:val="003F6C36"/>
    <w:rsid w:val="003F780D"/>
    <w:rsid w:val="0040009D"/>
    <w:rsid w:val="004000D3"/>
    <w:rsid w:val="00400682"/>
    <w:rsid w:val="004010E0"/>
    <w:rsid w:val="004014DA"/>
    <w:rsid w:val="00401C59"/>
    <w:rsid w:val="00401D7F"/>
    <w:rsid w:val="004028AD"/>
    <w:rsid w:val="004031D1"/>
    <w:rsid w:val="004037D3"/>
    <w:rsid w:val="00404831"/>
    <w:rsid w:val="004049B6"/>
    <w:rsid w:val="00404AA6"/>
    <w:rsid w:val="00404BCB"/>
    <w:rsid w:val="00405F61"/>
    <w:rsid w:val="00406C54"/>
    <w:rsid w:val="00406F20"/>
    <w:rsid w:val="00407B5B"/>
    <w:rsid w:val="00411294"/>
    <w:rsid w:val="00412133"/>
    <w:rsid w:val="0041242C"/>
    <w:rsid w:val="0041279B"/>
    <w:rsid w:val="004132C3"/>
    <w:rsid w:val="004134AA"/>
    <w:rsid w:val="00413F74"/>
    <w:rsid w:val="0041439C"/>
    <w:rsid w:val="00415302"/>
    <w:rsid w:val="004157F8"/>
    <w:rsid w:val="00415BE5"/>
    <w:rsid w:val="00416346"/>
    <w:rsid w:val="004163AD"/>
    <w:rsid w:val="004170E8"/>
    <w:rsid w:val="0042140A"/>
    <w:rsid w:val="0042194D"/>
    <w:rsid w:val="004225ED"/>
    <w:rsid w:val="00422CED"/>
    <w:rsid w:val="0042348B"/>
    <w:rsid w:val="00423A9F"/>
    <w:rsid w:val="004259A9"/>
    <w:rsid w:val="00426C28"/>
    <w:rsid w:val="00430063"/>
    <w:rsid w:val="004302A0"/>
    <w:rsid w:val="00430B61"/>
    <w:rsid w:val="004312C9"/>
    <w:rsid w:val="00432011"/>
    <w:rsid w:val="00433112"/>
    <w:rsid w:val="004342D8"/>
    <w:rsid w:val="004352CB"/>
    <w:rsid w:val="00435355"/>
    <w:rsid w:val="004361FC"/>
    <w:rsid w:val="00436327"/>
    <w:rsid w:val="004365DF"/>
    <w:rsid w:val="004379F0"/>
    <w:rsid w:val="00440A2F"/>
    <w:rsid w:val="00441739"/>
    <w:rsid w:val="00441876"/>
    <w:rsid w:val="00441CA8"/>
    <w:rsid w:val="0044280F"/>
    <w:rsid w:val="00442BF1"/>
    <w:rsid w:val="00442E6E"/>
    <w:rsid w:val="004433CB"/>
    <w:rsid w:val="00443A40"/>
    <w:rsid w:val="00443CBE"/>
    <w:rsid w:val="004465DA"/>
    <w:rsid w:val="0044781B"/>
    <w:rsid w:val="004503F4"/>
    <w:rsid w:val="00450997"/>
    <w:rsid w:val="00451559"/>
    <w:rsid w:val="004518EE"/>
    <w:rsid w:val="00451CD2"/>
    <w:rsid w:val="004525BC"/>
    <w:rsid w:val="00455440"/>
    <w:rsid w:val="00455F60"/>
    <w:rsid w:val="00456B41"/>
    <w:rsid w:val="00456D24"/>
    <w:rsid w:val="00456E49"/>
    <w:rsid w:val="00457712"/>
    <w:rsid w:val="00460327"/>
    <w:rsid w:val="00461769"/>
    <w:rsid w:val="00463678"/>
    <w:rsid w:val="00464F88"/>
    <w:rsid w:val="0046598E"/>
    <w:rsid w:val="00465AEB"/>
    <w:rsid w:val="004667DE"/>
    <w:rsid w:val="00466E1E"/>
    <w:rsid w:val="00466FAF"/>
    <w:rsid w:val="00467566"/>
    <w:rsid w:val="004703BC"/>
    <w:rsid w:val="00470C47"/>
    <w:rsid w:val="00470C49"/>
    <w:rsid w:val="00471063"/>
    <w:rsid w:val="00471AA6"/>
    <w:rsid w:val="00471E8A"/>
    <w:rsid w:val="00472F6D"/>
    <w:rsid w:val="004738AE"/>
    <w:rsid w:val="00473A91"/>
    <w:rsid w:val="00473F59"/>
    <w:rsid w:val="004747DE"/>
    <w:rsid w:val="0047607F"/>
    <w:rsid w:val="00476CC6"/>
    <w:rsid w:val="00477B66"/>
    <w:rsid w:val="004801D0"/>
    <w:rsid w:val="00481D62"/>
    <w:rsid w:val="00482097"/>
    <w:rsid w:val="004821CB"/>
    <w:rsid w:val="00482688"/>
    <w:rsid w:val="004835A3"/>
    <w:rsid w:val="004835FF"/>
    <w:rsid w:val="00483AC6"/>
    <w:rsid w:val="00485F42"/>
    <w:rsid w:val="00486AA7"/>
    <w:rsid w:val="00486F00"/>
    <w:rsid w:val="00486F4B"/>
    <w:rsid w:val="0048779B"/>
    <w:rsid w:val="0049012F"/>
    <w:rsid w:val="00490577"/>
    <w:rsid w:val="00490819"/>
    <w:rsid w:val="004909FF"/>
    <w:rsid w:val="004918B8"/>
    <w:rsid w:val="00491B01"/>
    <w:rsid w:val="00492655"/>
    <w:rsid w:val="0049361C"/>
    <w:rsid w:val="0049362F"/>
    <w:rsid w:val="00494ED3"/>
    <w:rsid w:val="00495C23"/>
    <w:rsid w:val="00495E22"/>
    <w:rsid w:val="004967CA"/>
    <w:rsid w:val="004A091E"/>
    <w:rsid w:val="004A1225"/>
    <w:rsid w:val="004A1B90"/>
    <w:rsid w:val="004A35AD"/>
    <w:rsid w:val="004A3687"/>
    <w:rsid w:val="004A3C37"/>
    <w:rsid w:val="004A4689"/>
    <w:rsid w:val="004A47DB"/>
    <w:rsid w:val="004A58F6"/>
    <w:rsid w:val="004A6C29"/>
    <w:rsid w:val="004A74FB"/>
    <w:rsid w:val="004B018C"/>
    <w:rsid w:val="004B05B0"/>
    <w:rsid w:val="004B159C"/>
    <w:rsid w:val="004B1D39"/>
    <w:rsid w:val="004B22BB"/>
    <w:rsid w:val="004B2371"/>
    <w:rsid w:val="004B2648"/>
    <w:rsid w:val="004B35ED"/>
    <w:rsid w:val="004B42F8"/>
    <w:rsid w:val="004B4F85"/>
    <w:rsid w:val="004B56C1"/>
    <w:rsid w:val="004B615C"/>
    <w:rsid w:val="004B61AD"/>
    <w:rsid w:val="004B66FD"/>
    <w:rsid w:val="004B68B6"/>
    <w:rsid w:val="004B6937"/>
    <w:rsid w:val="004B6D32"/>
    <w:rsid w:val="004B735C"/>
    <w:rsid w:val="004B7EA1"/>
    <w:rsid w:val="004C2CC3"/>
    <w:rsid w:val="004C485F"/>
    <w:rsid w:val="004C70FF"/>
    <w:rsid w:val="004C75BB"/>
    <w:rsid w:val="004D1345"/>
    <w:rsid w:val="004D1657"/>
    <w:rsid w:val="004D1848"/>
    <w:rsid w:val="004D3663"/>
    <w:rsid w:val="004D3AEB"/>
    <w:rsid w:val="004D3F3F"/>
    <w:rsid w:val="004D45F1"/>
    <w:rsid w:val="004D4EB4"/>
    <w:rsid w:val="004D582B"/>
    <w:rsid w:val="004D6087"/>
    <w:rsid w:val="004D71E0"/>
    <w:rsid w:val="004D747B"/>
    <w:rsid w:val="004E1C84"/>
    <w:rsid w:val="004E2034"/>
    <w:rsid w:val="004E2597"/>
    <w:rsid w:val="004E27F8"/>
    <w:rsid w:val="004E3573"/>
    <w:rsid w:val="004E3C5A"/>
    <w:rsid w:val="004E424B"/>
    <w:rsid w:val="004E49C9"/>
    <w:rsid w:val="004E501E"/>
    <w:rsid w:val="004E5F33"/>
    <w:rsid w:val="004E637F"/>
    <w:rsid w:val="004E6687"/>
    <w:rsid w:val="004E6E92"/>
    <w:rsid w:val="004E72CE"/>
    <w:rsid w:val="004E77DC"/>
    <w:rsid w:val="004F08DD"/>
    <w:rsid w:val="004F189C"/>
    <w:rsid w:val="004F3BD6"/>
    <w:rsid w:val="004F4498"/>
    <w:rsid w:val="004F47ED"/>
    <w:rsid w:val="004F5130"/>
    <w:rsid w:val="004F5F22"/>
    <w:rsid w:val="004F6094"/>
    <w:rsid w:val="004F61C6"/>
    <w:rsid w:val="004F7481"/>
    <w:rsid w:val="0050050A"/>
    <w:rsid w:val="00502DE4"/>
    <w:rsid w:val="00505702"/>
    <w:rsid w:val="0050751C"/>
    <w:rsid w:val="00507C78"/>
    <w:rsid w:val="00511FA7"/>
    <w:rsid w:val="005126EE"/>
    <w:rsid w:val="00512D50"/>
    <w:rsid w:val="00513CA7"/>
    <w:rsid w:val="00513EA1"/>
    <w:rsid w:val="00514977"/>
    <w:rsid w:val="00517132"/>
    <w:rsid w:val="005178A7"/>
    <w:rsid w:val="00517C7C"/>
    <w:rsid w:val="005202D7"/>
    <w:rsid w:val="00521540"/>
    <w:rsid w:val="0052168B"/>
    <w:rsid w:val="00521F40"/>
    <w:rsid w:val="005238DF"/>
    <w:rsid w:val="00523C39"/>
    <w:rsid w:val="00524664"/>
    <w:rsid w:val="00525099"/>
    <w:rsid w:val="00525BD2"/>
    <w:rsid w:val="00525C5C"/>
    <w:rsid w:val="00526AEB"/>
    <w:rsid w:val="00527916"/>
    <w:rsid w:val="00530BCB"/>
    <w:rsid w:val="0053313E"/>
    <w:rsid w:val="00533B38"/>
    <w:rsid w:val="00533BC2"/>
    <w:rsid w:val="00533FA0"/>
    <w:rsid w:val="00535AC8"/>
    <w:rsid w:val="00536D42"/>
    <w:rsid w:val="005405A8"/>
    <w:rsid w:val="0054108A"/>
    <w:rsid w:val="00541933"/>
    <w:rsid w:val="00541CC7"/>
    <w:rsid w:val="00541E11"/>
    <w:rsid w:val="005421D0"/>
    <w:rsid w:val="00542208"/>
    <w:rsid w:val="0054368B"/>
    <w:rsid w:val="0054450B"/>
    <w:rsid w:val="00544639"/>
    <w:rsid w:val="00544E7C"/>
    <w:rsid w:val="00545489"/>
    <w:rsid w:val="00545B06"/>
    <w:rsid w:val="00550F70"/>
    <w:rsid w:val="005537D8"/>
    <w:rsid w:val="00553F02"/>
    <w:rsid w:val="005549C2"/>
    <w:rsid w:val="00555ECD"/>
    <w:rsid w:val="00556EA0"/>
    <w:rsid w:val="00557FC4"/>
    <w:rsid w:val="00561678"/>
    <w:rsid w:val="00561C2A"/>
    <w:rsid w:val="00561CB1"/>
    <w:rsid w:val="00563824"/>
    <w:rsid w:val="00563AAF"/>
    <w:rsid w:val="00563E0A"/>
    <w:rsid w:val="00564672"/>
    <w:rsid w:val="00565534"/>
    <w:rsid w:val="00567111"/>
    <w:rsid w:val="0056758A"/>
    <w:rsid w:val="005702A7"/>
    <w:rsid w:val="0057047A"/>
    <w:rsid w:val="005711E8"/>
    <w:rsid w:val="005713D3"/>
    <w:rsid w:val="005737C7"/>
    <w:rsid w:val="00573E21"/>
    <w:rsid w:val="00574129"/>
    <w:rsid w:val="00577592"/>
    <w:rsid w:val="0058067F"/>
    <w:rsid w:val="00581F97"/>
    <w:rsid w:val="0058242D"/>
    <w:rsid w:val="0058346A"/>
    <w:rsid w:val="00583B4C"/>
    <w:rsid w:val="0058444B"/>
    <w:rsid w:val="005848E6"/>
    <w:rsid w:val="00585A98"/>
    <w:rsid w:val="00585C02"/>
    <w:rsid w:val="00585D01"/>
    <w:rsid w:val="005867C1"/>
    <w:rsid w:val="00587220"/>
    <w:rsid w:val="00587E54"/>
    <w:rsid w:val="00590D23"/>
    <w:rsid w:val="005911AB"/>
    <w:rsid w:val="00591859"/>
    <w:rsid w:val="00592065"/>
    <w:rsid w:val="00593F9F"/>
    <w:rsid w:val="005943F4"/>
    <w:rsid w:val="00594DF3"/>
    <w:rsid w:val="00597193"/>
    <w:rsid w:val="00597CD7"/>
    <w:rsid w:val="005A0663"/>
    <w:rsid w:val="005A0CD2"/>
    <w:rsid w:val="005A15DF"/>
    <w:rsid w:val="005A2074"/>
    <w:rsid w:val="005A2F92"/>
    <w:rsid w:val="005A3BB8"/>
    <w:rsid w:val="005A46EE"/>
    <w:rsid w:val="005A563B"/>
    <w:rsid w:val="005A6BBE"/>
    <w:rsid w:val="005A70BA"/>
    <w:rsid w:val="005A799B"/>
    <w:rsid w:val="005A7A92"/>
    <w:rsid w:val="005B059E"/>
    <w:rsid w:val="005B12A8"/>
    <w:rsid w:val="005B2591"/>
    <w:rsid w:val="005B2BB4"/>
    <w:rsid w:val="005B338C"/>
    <w:rsid w:val="005B38CC"/>
    <w:rsid w:val="005B3F35"/>
    <w:rsid w:val="005B553F"/>
    <w:rsid w:val="005B58D5"/>
    <w:rsid w:val="005B5954"/>
    <w:rsid w:val="005B5981"/>
    <w:rsid w:val="005B5F32"/>
    <w:rsid w:val="005B69B7"/>
    <w:rsid w:val="005B6DA9"/>
    <w:rsid w:val="005B7B85"/>
    <w:rsid w:val="005C0D0C"/>
    <w:rsid w:val="005C1540"/>
    <w:rsid w:val="005C2888"/>
    <w:rsid w:val="005C3CB1"/>
    <w:rsid w:val="005C5DFD"/>
    <w:rsid w:val="005D0B12"/>
    <w:rsid w:val="005D1D41"/>
    <w:rsid w:val="005D22AD"/>
    <w:rsid w:val="005D2417"/>
    <w:rsid w:val="005D5578"/>
    <w:rsid w:val="005D706F"/>
    <w:rsid w:val="005E0E48"/>
    <w:rsid w:val="005E18EF"/>
    <w:rsid w:val="005E1B3D"/>
    <w:rsid w:val="005E2D22"/>
    <w:rsid w:val="005E4331"/>
    <w:rsid w:val="005E46E8"/>
    <w:rsid w:val="005E6039"/>
    <w:rsid w:val="005E681E"/>
    <w:rsid w:val="005E7720"/>
    <w:rsid w:val="005F0A25"/>
    <w:rsid w:val="005F10DA"/>
    <w:rsid w:val="005F1476"/>
    <w:rsid w:val="005F1510"/>
    <w:rsid w:val="005F1672"/>
    <w:rsid w:val="005F1E38"/>
    <w:rsid w:val="005F209C"/>
    <w:rsid w:val="005F233A"/>
    <w:rsid w:val="005F4594"/>
    <w:rsid w:val="005F45CE"/>
    <w:rsid w:val="005F4BAF"/>
    <w:rsid w:val="005F5318"/>
    <w:rsid w:val="005F5592"/>
    <w:rsid w:val="005F63EE"/>
    <w:rsid w:val="005F6DCE"/>
    <w:rsid w:val="005F6F0A"/>
    <w:rsid w:val="005F75FD"/>
    <w:rsid w:val="006002EE"/>
    <w:rsid w:val="00600B4C"/>
    <w:rsid w:val="00600B59"/>
    <w:rsid w:val="006025F6"/>
    <w:rsid w:val="00602BCB"/>
    <w:rsid w:val="00603632"/>
    <w:rsid w:val="006038DE"/>
    <w:rsid w:val="00603ED1"/>
    <w:rsid w:val="00605ECB"/>
    <w:rsid w:val="00606439"/>
    <w:rsid w:val="00606D22"/>
    <w:rsid w:val="006073ED"/>
    <w:rsid w:val="00607A8A"/>
    <w:rsid w:val="00612244"/>
    <w:rsid w:val="006128E3"/>
    <w:rsid w:val="00613155"/>
    <w:rsid w:val="00613731"/>
    <w:rsid w:val="00615284"/>
    <w:rsid w:val="00615A87"/>
    <w:rsid w:val="006160B0"/>
    <w:rsid w:val="00617147"/>
    <w:rsid w:val="00620632"/>
    <w:rsid w:val="00620ED0"/>
    <w:rsid w:val="00621B25"/>
    <w:rsid w:val="00621BD0"/>
    <w:rsid w:val="006227A4"/>
    <w:rsid w:val="00622875"/>
    <w:rsid w:val="00622A41"/>
    <w:rsid w:val="006230B0"/>
    <w:rsid w:val="006238F5"/>
    <w:rsid w:val="00626743"/>
    <w:rsid w:val="00626ADE"/>
    <w:rsid w:val="006278A9"/>
    <w:rsid w:val="006278BD"/>
    <w:rsid w:val="00627C30"/>
    <w:rsid w:val="00627FE9"/>
    <w:rsid w:val="0063073E"/>
    <w:rsid w:val="00632AB6"/>
    <w:rsid w:val="0063360A"/>
    <w:rsid w:val="006338A0"/>
    <w:rsid w:val="00634C1C"/>
    <w:rsid w:val="0063527E"/>
    <w:rsid w:val="00635966"/>
    <w:rsid w:val="0063663C"/>
    <w:rsid w:val="006400AF"/>
    <w:rsid w:val="00640889"/>
    <w:rsid w:val="00640979"/>
    <w:rsid w:val="00640A39"/>
    <w:rsid w:val="00640DD7"/>
    <w:rsid w:val="00640E6D"/>
    <w:rsid w:val="00640F55"/>
    <w:rsid w:val="006432C4"/>
    <w:rsid w:val="006433C9"/>
    <w:rsid w:val="00643431"/>
    <w:rsid w:val="006445FB"/>
    <w:rsid w:val="00644A90"/>
    <w:rsid w:val="00646AF0"/>
    <w:rsid w:val="006508A8"/>
    <w:rsid w:val="0065186B"/>
    <w:rsid w:val="0065212A"/>
    <w:rsid w:val="00652ADD"/>
    <w:rsid w:val="0065432F"/>
    <w:rsid w:val="00654B4B"/>
    <w:rsid w:val="00655420"/>
    <w:rsid w:val="006571F8"/>
    <w:rsid w:val="006572A2"/>
    <w:rsid w:val="00657FC1"/>
    <w:rsid w:val="00660DAD"/>
    <w:rsid w:val="00664759"/>
    <w:rsid w:val="0066478E"/>
    <w:rsid w:val="00665895"/>
    <w:rsid w:val="00665A86"/>
    <w:rsid w:val="00666B99"/>
    <w:rsid w:val="00667DDD"/>
    <w:rsid w:val="00670C17"/>
    <w:rsid w:val="006710EA"/>
    <w:rsid w:val="006714CA"/>
    <w:rsid w:val="00672672"/>
    <w:rsid w:val="006727CC"/>
    <w:rsid w:val="006739E6"/>
    <w:rsid w:val="006745CD"/>
    <w:rsid w:val="00674639"/>
    <w:rsid w:val="00674F0A"/>
    <w:rsid w:val="006761D8"/>
    <w:rsid w:val="006762EB"/>
    <w:rsid w:val="00677702"/>
    <w:rsid w:val="006779DE"/>
    <w:rsid w:val="006800CA"/>
    <w:rsid w:val="00680473"/>
    <w:rsid w:val="00680934"/>
    <w:rsid w:val="00680B1E"/>
    <w:rsid w:val="00680B54"/>
    <w:rsid w:val="00680E41"/>
    <w:rsid w:val="00681D64"/>
    <w:rsid w:val="00683533"/>
    <w:rsid w:val="006841C1"/>
    <w:rsid w:val="00684306"/>
    <w:rsid w:val="006845C9"/>
    <w:rsid w:val="006845D6"/>
    <w:rsid w:val="00684749"/>
    <w:rsid w:val="0068584E"/>
    <w:rsid w:val="006870B8"/>
    <w:rsid w:val="00687110"/>
    <w:rsid w:val="00687EE2"/>
    <w:rsid w:val="006901F9"/>
    <w:rsid w:val="006905B0"/>
    <w:rsid w:val="0069392B"/>
    <w:rsid w:val="00694040"/>
    <w:rsid w:val="00694325"/>
    <w:rsid w:val="00697600"/>
    <w:rsid w:val="006A0D06"/>
    <w:rsid w:val="006A116C"/>
    <w:rsid w:val="006A1D6E"/>
    <w:rsid w:val="006A1DA0"/>
    <w:rsid w:val="006A1EE4"/>
    <w:rsid w:val="006A29A7"/>
    <w:rsid w:val="006A3148"/>
    <w:rsid w:val="006A3686"/>
    <w:rsid w:val="006A49ED"/>
    <w:rsid w:val="006A4B49"/>
    <w:rsid w:val="006A4E27"/>
    <w:rsid w:val="006A58FE"/>
    <w:rsid w:val="006A5C21"/>
    <w:rsid w:val="006A5CAA"/>
    <w:rsid w:val="006A63C2"/>
    <w:rsid w:val="006A6C1A"/>
    <w:rsid w:val="006A6DD2"/>
    <w:rsid w:val="006A7791"/>
    <w:rsid w:val="006A79DD"/>
    <w:rsid w:val="006A7D23"/>
    <w:rsid w:val="006B01AF"/>
    <w:rsid w:val="006B21C9"/>
    <w:rsid w:val="006B359C"/>
    <w:rsid w:val="006B3A05"/>
    <w:rsid w:val="006B487E"/>
    <w:rsid w:val="006B507B"/>
    <w:rsid w:val="006B545C"/>
    <w:rsid w:val="006B56AA"/>
    <w:rsid w:val="006B5DA4"/>
    <w:rsid w:val="006B6768"/>
    <w:rsid w:val="006B6A3E"/>
    <w:rsid w:val="006B7DE1"/>
    <w:rsid w:val="006C0310"/>
    <w:rsid w:val="006C0D40"/>
    <w:rsid w:val="006C416C"/>
    <w:rsid w:val="006C4F3A"/>
    <w:rsid w:val="006C535A"/>
    <w:rsid w:val="006C5590"/>
    <w:rsid w:val="006C5D92"/>
    <w:rsid w:val="006C5E71"/>
    <w:rsid w:val="006C6131"/>
    <w:rsid w:val="006C710A"/>
    <w:rsid w:val="006C7A2C"/>
    <w:rsid w:val="006D0485"/>
    <w:rsid w:val="006D0B5A"/>
    <w:rsid w:val="006D0CC2"/>
    <w:rsid w:val="006D1F5E"/>
    <w:rsid w:val="006D2E32"/>
    <w:rsid w:val="006D2EF6"/>
    <w:rsid w:val="006D3B3E"/>
    <w:rsid w:val="006D60A1"/>
    <w:rsid w:val="006D6987"/>
    <w:rsid w:val="006D765A"/>
    <w:rsid w:val="006D7993"/>
    <w:rsid w:val="006D7B99"/>
    <w:rsid w:val="006D7FBF"/>
    <w:rsid w:val="006E0A2A"/>
    <w:rsid w:val="006E0F90"/>
    <w:rsid w:val="006E101B"/>
    <w:rsid w:val="006E159A"/>
    <w:rsid w:val="006E23AF"/>
    <w:rsid w:val="006E2DB3"/>
    <w:rsid w:val="006E345F"/>
    <w:rsid w:val="006E37F9"/>
    <w:rsid w:val="006E3EE3"/>
    <w:rsid w:val="006E4255"/>
    <w:rsid w:val="006E64E4"/>
    <w:rsid w:val="006E6DBB"/>
    <w:rsid w:val="006E78C1"/>
    <w:rsid w:val="006F01C5"/>
    <w:rsid w:val="006F0520"/>
    <w:rsid w:val="006F0946"/>
    <w:rsid w:val="006F23A1"/>
    <w:rsid w:val="006F2907"/>
    <w:rsid w:val="006F3645"/>
    <w:rsid w:val="006F3E65"/>
    <w:rsid w:val="006F4262"/>
    <w:rsid w:val="006F4B59"/>
    <w:rsid w:val="006F4C71"/>
    <w:rsid w:val="006F72FF"/>
    <w:rsid w:val="006F7425"/>
    <w:rsid w:val="006F7803"/>
    <w:rsid w:val="007000B1"/>
    <w:rsid w:val="00700252"/>
    <w:rsid w:val="00701919"/>
    <w:rsid w:val="0070358E"/>
    <w:rsid w:val="00703D44"/>
    <w:rsid w:val="00704404"/>
    <w:rsid w:val="00704CB7"/>
    <w:rsid w:val="00705FA9"/>
    <w:rsid w:val="007061D4"/>
    <w:rsid w:val="0070663A"/>
    <w:rsid w:val="00707618"/>
    <w:rsid w:val="00707E52"/>
    <w:rsid w:val="007108AD"/>
    <w:rsid w:val="00711EF5"/>
    <w:rsid w:val="007138A0"/>
    <w:rsid w:val="00713A7A"/>
    <w:rsid w:val="00713FB8"/>
    <w:rsid w:val="00715273"/>
    <w:rsid w:val="007155D8"/>
    <w:rsid w:val="0071584C"/>
    <w:rsid w:val="00715870"/>
    <w:rsid w:val="0071604D"/>
    <w:rsid w:val="007161AB"/>
    <w:rsid w:val="007176E2"/>
    <w:rsid w:val="0072059C"/>
    <w:rsid w:val="007219C5"/>
    <w:rsid w:val="00722B2F"/>
    <w:rsid w:val="00723255"/>
    <w:rsid w:val="007236D0"/>
    <w:rsid w:val="007243D8"/>
    <w:rsid w:val="0072528E"/>
    <w:rsid w:val="00725BFE"/>
    <w:rsid w:val="00726B77"/>
    <w:rsid w:val="00727F94"/>
    <w:rsid w:val="007305A9"/>
    <w:rsid w:val="0073145E"/>
    <w:rsid w:val="0073153E"/>
    <w:rsid w:val="007315A1"/>
    <w:rsid w:val="0073173D"/>
    <w:rsid w:val="007321A6"/>
    <w:rsid w:val="00732563"/>
    <w:rsid w:val="00732E78"/>
    <w:rsid w:val="00734178"/>
    <w:rsid w:val="00734327"/>
    <w:rsid w:val="007348BB"/>
    <w:rsid w:val="007349B4"/>
    <w:rsid w:val="0073521D"/>
    <w:rsid w:val="00737EF1"/>
    <w:rsid w:val="00740282"/>
    <w:rsid w:val="00740C04"/>
    <w:rsid w:val="00740C3A"/>
    <w:rsid w:val="00740F46"/>
    <w:rsid w:val="0074131B"/>
    <w:rsid w:val="00743152"/>
    <w:rsid w:val="007464FE"/>
    <w:rsid w:val="0074696A"/>
    <w:rsid w:val="00747C66"/>
    <w:rsid w:val="0075013C"/>
    <w:rsid w:val="0075056B"/>
    <w:rsid w:val="00751EBA"/>
    <w:rsid w:val="007529D6"/>
    <w:rsid w:val="007533D6"/>
    <w:rsid w:val="00753428"/>
    <w:rsid w:val="007544E5"/>
    <w:rsid w:val="007556C0"/>
    <w:rsid w:val="007567E2"/>
    <w:rsid w:val="00756893"/>
    <w:rsid w:val="00756C6F"/>
    <w:rsid w:val="00760225"/>
    <w:rsid w:val="0076024C"/>
    <w:rsid w:val="00760834"/>
    <w:rsid w:val="00761D53"/>
    <w:rsid w:val="00762CF8"/>
    <w:rsid w:val="00764743"/>
    <w:rsid w:val="00765721"/>
    <w:rsid w:val="00765C25"/>
    <w:rsid w:val="00766A90"/>
    <w:rsid w:val="007677B6"/>
    <w:rsid w:val="00767AA1"/>
    <w:rsid w:val="007700E4"/>
    <w:rsid w:val="00770218"/>
    <w:rsid w:val="007708D0"/>
    <w:rsid w:val="00770CD8"/>
    <w:rsid w:val="00771482"/>
    <w:rsid w:val="00773449"/>
    <w:rsid w:val="00773915"/>
    <w:rsid w:val="007743BB"/>
    <w:rsid w:val="00774B90"/>
    <w:rsid w:val="00776BB6"/>
    <w:rsid w:val="00777FE6"/>
    <w:rsid w:val="0078059E"/>
    <w:rsid w:val="007818F7"/>
    <w:rsid w:val="0078213D"/>
    <w:rsid w:val="007822DA"/>
    <w:rsid w:val="00782519"/>
    <w:rsid w:val="0078474A"/>
    <w:rsid w:val="0078514F"/>
    <w:rsid w:val="007865CD"/>
    <w:rsid w:val="007876AF"/>
    <w:rsid w:val="00787F15"/>
    <w:rsid w:val="00790803"/>
    <w:rsid w:val="00791DBB"/>
    <w:rsid w:val="00791FE7"/>
    <w:rsid w:val="00792452"/>
    <w:rsid w:val="00792A8F"/>
    <w:rsid w:val="00792BB2"/>
    <w:rsid w:val="00792F2B"/>
    <w:rsid w:val="00793C89"/>
    <w:rsid w:val="00794A54"/>
    <w:rsid w:val="00794B74"/>
    <w:rsid w:val="007957B1"/>
    <w:rsid w:val="007968E2"/>
    <w:rsid w:val="007978B4"/>
    <w:rsid w:val="007A02A6"/>
    <w:rsid w:val="007A159A"/>
    <w:rsid w:val="007A29D8"/>
    <w:rsid w:val="007A2F89"/>
    <w:rsid w:val="007A386E"/>
    <w:rsid w:val="007A52BB"/>
    <w:rsid w:val="007A5329"/>
    <w:rsid w:val="007A53FC"/>
    <w:rsid w:val="007A5AB1"/>
    <w:rsid w:val="007A5C71"/>
    <w:rsid w:val="007A71B8"/>
    <w:rsid w:val="007B05D9"/>
    <w:rsid w:val="007B0711"/>
    <w:rsid w:val="007B0B52"/>
    <w:rsid w:val="007B0C98"/>
    <w:rsid w:val="007B0D3D"/>
    <w:rsid w:val="007B0EBD"/>
    <w:rsid w:val="007B1438"/>
    <w:rsid w:val="007B232B"/>
    <w:rsid w:val="007B3B66"/>
    <w:rsid w:val="007B3BF3"/>
    <w:rsid w:val="007B4050"/>
    <w:rsid w:val="007B42B5"/>
    <w:rsid w:val="007B52F5"/>
    <w:rsid w:val="007B544C"/>
    <w:rsid w:val="007B6963"/>
    <w:rsid w:val="007C04FD"/>
    <w:rsid w:val="007C0BFB"/>
    <w:rsid w:val="007C16B2"/>
    <w:rsid w:val="007C21A1"/>
    <w:rsid w:val="007C32FC"/>
    <w:rsid w:val="007C3D8F"/>
    <w:rsid w:val="007C48B8"/>
    <w:rsid w:val="007C5241"/>
    <w:rsid w:val="007C5E41"/>
    <w:rsid w:val="007C6280"/>
    <w:rsid w:val="007C68A2"/>
    <w:rsid w:val="007C69A7"/>
    <w:rsid w:val="007C7376"/>
    <w:rsid w:val="007D0D31"/>
    <w:rsid w:val="007D1437"/>
    <w:rsid w:val="007D3D2E"/>
    <w:rsid w:val="007D3F36"/>
    <w:rsid w:val="007D3FEB"/>
    <w:rsid w:val="007D438B"/>
    <w:rsid w:val="007D455F"/>
    <w:rsid w:val="007D468D"/>
    <w:rsid w:val="007D5260"/>
    <w:rsid w:val="007D5582"/>
    <w:rsid w:val="007D73E5"/>
    <w:rsid w:val="007E0366"/>
    <w:rsid w:val="007E13B3"/>
    <w:rsid w:val="007E162F"/>
    <w:rsid w:val="007E2835"/>
    <w:rsid w:val="007E300F"/>
    <w:rsid w:val="007E392F"/>
    <w:rsid w:val="007E4092"/>
    <w:rsid w:val="007E40E5"/>
    <w:rsid w:val="007E43AE"/>
    <w:rsid w:val="007E4D20"/>
    <w:rsid w:val="007E4E53"/>
    <w:rsid w:val="007E53D9"/>
    <w:rsid w:val="007E5CCB"/>
    <w:rsid w:val="007E7355"/>
    <w:rsid w:val="007E7615"/>
    <w:rsid w:val="007E78A1"/>
    <w:rsid w:val="007F0886"/>
    <w:rsid w:val="007F0EE3"/>
    <w:rsid w:val="007F0F10"/>
    <w:rsid w:val="007F1037"/>
    <w:rsid w:val="007F1C07"/>
    <w:rsid w:val="007F49F2"/>
    <w:rsid w:val="007F57EE"/>
    <w:rsid w:val="007F5871"/>
    <w:rsid w:val="007F67FB"/>
    <w:rsid w:val="007F6932"/>
    <w:rsid w:val="007F69DF"/>
    <w:rsid w:val="007F71F6"/>
    <w:rsid w:val="007F7BDD"/>
    <w:rsid w:val="00800453"/>
    <w:rsid w:val="0080081E"/>
    <w:rsid w:val="0080190D"/>
    <w:rsid w:val="00802077"/>
    <w:rsid w:val="00802113"/>
    <w:rsid w:val="00802757"/>
    <w:rsid w:val="00802D2C"/>
    <w:rsid w:val="00802DF7"/>
    <w:rsid w:val="0080329E"/>
    <w:rsid w:val="0080353A"/>
    <w:rsid w:val="00804513"/>
    <w:rsid w:val="00804F56"/>
    <w:rsid w:val="00805596"/>
    <w:rsid w:val="008057F6"/>
    <w:rsid w:val="008071EB"/>
    <w:rsid w:val="00807D83"/>
    <w:rsid w:val="00811A63"/>
    <w:rsid w:val="00811DE6"/>
    <w:rsid w:val="00811F69"/>
    <w:rsid w:val="0081253C"/>
    <w:rsid w:val="00813190"/>
    <w:rsid w:val="008137FA"/>
    <w:rsid w:val="00814C29"/>
    <w:rsid w:val="00814E29"/>
    <w:rsid w:val="00814F8B"/>
    <w:rsid w:val="00815252"/>
    <w:rsid w:val="00815B04"/>
    <w:rsid w:val="00816614"/>
    <w:rsid w:val="00816645"/>
    <w:rsid w:val="00816DC6"/>
    <w:rsid w:val="00817C53"/>
    <w:rsid w:val="0082205E"/>
    <w:rsid w:val="00822487"/>
    <w:rsid w:val="00822B2B"/>
    <w:rsid w:val="00822B9C"/>
    <w:rsid w:val="00823BA9"/>
    <w:rsid w:val="00824081"/>
    <w:rsid w:val="00824596"/>
    <w:rsid w:val="008255FC"/>
    <w:rsid w:val="00825AC0"/>
    <w:rsid w:val="00825AFD"/>
    <w:rsid w:val="008270F1"/>
    <w:rsid w:val="00827435"/>
    <w:rsid w:val="00827C88"/>
    <w:rsid w:val="00827EDD"/>
    <w:rsid w:val="008304D8"/>
    <w:rsid w:val="00830E16"/>
    <w:rsid w:val="008312DA"/>
    <w:rsid w:val="00831400"/>
    <w:rsid w:val="00831976"/>
    <w:rsid w:val="00831E6A"/>
    <w:rsid w:val="00832AEC"/>
    <w:rsid w:val="00832C38"/>
    <w:rsid w:val="00833364"/>
    <w:rsid w:val="0083376E"/>
    <w:rsid w:val="008344B6"/>
    <w:rsid w:val="00835A45"/>
    <w:rsid w:val="00836047"/>
    <w:rsid w:val="00837F32"/>
    <w:rsid w:val="00840E46"/>
    <w:rsid w:val="00842168"/>
    <w:rsid w:val="00843740"/>
    <w:rsid w:val="00845137"/>
    <w:rsid w:val="00847A8B"/>
    <w:rsid w:val="0085069B"/>
    <w:rsid w:val="00851417"/>
    <w:rsid w:val="00853593"/>
    <w:rsid w:val="00853C03"/>
    <w:rsid w:val="00854163"/>
    <w:rsid w:val="008544E2"/>
    <w:rsid w:val="00856A60"/>
    <w:rsid w:val="00856DC3"/>
    <w:rsid w:val="00857438"/>
    <w:rsid w:val="00857DDF"/>
    <w:rsid w:val="00860AE7"/>
    <w:rsid w:val="00862315"/>
    <w:rsid w:val="00862540"/>
    <w:rsid w:val="0086269E"/>
    <w:rsid w:val="00864CF2"/>
    <w:rsid w:val="00864F8B"/>
    <w:rsid w:val="008662DB"/>
    <w:rsid w:val="00866BE3"/>
    <w:rsid w:val="00866E07"/>
    <w:rsid w:val="00866E35"/>
    <w:rsid w:val="00867247"/>
    <w:rsid w:val="0086744F"/>
    <w:rsid w:val="00867E42"/>
    <w:rsid w:val="008702C3"/>
    <w:rsid w:val="008704B1"/>
    <w:rsid w:val="00871DFD"/>
    <w:rsid w:val="00872432"/>
    <w:rsid w:val="00872965"/>
    <w:rsid w:val="00873587"/>
    <w:rsid w:val="008737F5"/>
    <w:rsid w:val="00874DE9"/>
    <w:rsid w:val="00875FDA"/>
    <w:rsid w:val="0087727D"/>
    <w:rsid w:val="008773BE"/>
    <w:rsid w:val="00877B1B"/>
    <w:rsid w:val="00877F9E"/>
    <w:rsid w:val="00880D29"/>
    <w:rsid w:val="00880EBF"/>
    <w:rsid w:val="008812A3"/>
    <w:rsid w:val="00882504"/>
    <w:rsid w:val="0088274F"/>
    <w:rsid w:val="00883257"/>
    <w:rsid w:val="0088416F"/>
    <w:rsid w:val="0088425A"/>
    <w:rsid w:val="008842E3"/>
    <w:rsid w:val="0088491D"/>
    <w:rsid w:val="00885D9D"/>
    <w:rsid w:val="00885F5B"/>
    <w:rsid w:val="00886224"/>
    <w:rsid w:val="008879F2"/>
    <w:rsid w:val="00887B5A"/>
    <w:rsid w:val="008910D9"/>
    <w:rsid w:val="00891AE6"/>
    <w:rsid w:val="008921EA"/>
    <w:rsid w:val="008928C6"/>
    <w:rsid w:val="0089337D"/>
    <w:rsid w:val="00893B1E"/>
    <w:rsid w:val="00894465"/>
    <w:rsid w:val="0089517E"/>
    <w:rsid w:val="00895DF3"/>
    <w:rsid w:val="008962D5"/>
    <w:rsid w:val="008966B6"/>
    <w:rsid w:val="008973B7"/>
    <w:rsid w:val="008A00C3"/>
    <w:rsid w:val="008A061B"/>
    <w:rsid w:val="008A22AA"/>
    <w:rsid w:val="008A2EE1"/>
    <w:rsid w:val="008A328A"/>
    <w:rsid w:val="008A337A"/>
    <w:rsid w:val="008A39C2"/>
    <w:rsid w:val="008A425C"/>
    <w:rsid w:val="008A4381"/>
    <w:rsid w:val="008A4E80"/>
    <w:rsid w:val="008A5130"/>
    <w:rsid w:val="008A53D5"/>
    <w:rsid w:val="008A5E73"/>
    <w:rsid w:val="008A649D"/>
    <w:rsid w:val="008A7141"/>
    <w:rsid w:val="008A7441"/>
    <w:rsid w:val="008A7CA2"/>
    <w:rsid w:val="008A7EA2"/>
    <w:rsid w:val="008B1176"/>
    <w:rsid w:val="008B1CB5"/>
    <w:rsid w:val="008B21B2"/>
    <w:rsid w:val="008B26E8"/>
    <w:rsid w:val="008B35C5"/>
    <w:rsid w:val="008B374A"/>
    <w:rsid w:val="008B44D9"/>
    <w:rsid w:val="008B591A"/>
    <w:rsid w:val="008B6104"/>
    <w:rsid w:val="008B64F1"/>
    <w:rsid w:val="008B71ED"/>
    <w:rsid w:val="008B793E"/>
    <w:rsid w:val="008C0780"/>
    <w:rsid w:val="008C0DAC"/>
    <w:rsid w:val="008C23D6"/>
    <w:rsid w:val="008C2452"/>
    <w:rsid w:val="008C37F6"/>
    <w:rsid w:val="008C3819"/>
    <w:rsid w:val="008C4B83"/>
    <w:rsid w:val="008C4CAE"/>
    <w:rsid w:val="008C5193"/>
    <w:rsid w:val="008C68BA"/>
    <w:rsid w:val="008C7692"/>
    <w:rsid w:val="008C7D27"/>
    <w:rsid w:val="008D0135"/>
    <w:rsid w:val="008D11A9"/>
    <w:rsid w:val="008D23C6"/>
    <w:rsid w:val="008D2CF4"/>
    <w:rsid w:val="008D321A"/>
    <w:rsid w:val="008D417D"/>
    <w:rsid w:val="008D5AFB"/>
    <w:rsid w:val="008D6820"/>
    <w:rsid w:val="008D6897"/>
    <w:rsid w:val="008D7732"/>
    <w:rsid w:val="008E06BB"/>
    <w:rsid w:val="008E158F"/>
    <w:rsid w:val="008E1D31"/>
    <w:rsid w:val="008E1DEF"/>
    <w:rsid w:val="008E2D1C"/>
    <w:rsid w:val="008E4348"/>
    <w:rsid w:val="008E4575"/>
    <w:rsid w:val="008E57B8"/>
    <w:rsid w:val="008E6943"/>
    <w:rsid w:val="008E6C36"/>
    <w:rsid w:val="008E746B"/>
    <w:rsid w:val="008E778F"/>
    <w:rsid w:val="008F0A7D"/>
    <w:rsid w:val="008F1469"/>
    <w:rsid w:val="008F155E"/>
    <w:rsid w:val="008F2160"/>
    <w:rsid w:val="008F2FAB"/>
    <w:rsid w:val="008F377A"/>
    <w:rsid w:val="008F3F9D"/>
    <w:rsid w:val="008F433C"/>
    <w:rsid w:val="008F497B"/>
    <w:rsid w:val="008F5AA9"/>
    <w:rsid w:val="008F6075"/>
    <w:rsid w:val="008F6928"/>
    <w:rsid w:val="008F6A5B"/>
    <w:rsid w:val="008F72A3"/>
    <w:rsid w:val="008F7891"/>
    <w:rsid w:val="00900ED9"/>
    <w:rsid w:val="009010D9"/>
    <w:rsid w:val="009045EC"/>
    <w:rsid w:val="00904C12"/>
    <w:rsid w:val="00905CCC"/>
    <w:rsid w:val="00907FFB"/>
    <w:rsid w:val="00910155"/>
    <w:rsid w:val="00911519"/>
    <w:rsid w:val="00911A6B"/>
    <w:rsid w:val="00911E9E"/>
    <w:rsid w:val="00912379"/>
    <w:rsid w:val="009131C7"/>
    <w:rsid w:val="009132EE"/>
    <w:rsid w:val="00913F19"/>
    <w:rsid w:val="00914306"/>
    <w:rsid w:val="00914D9E"/>
    <w:rsid w:val="009152AD"/>
    <w:rsid w:val="00915D0E"/>
    <w:rsid w:val="009160EB"/>
    <w:rsid w:val="00916136"/>
    <w:rsid w:val="009163F4"/>
    <w:rsid w:val="00916C4A"/>
    <w:rsid w:val="00916CA4"/>
    <w:rsid w:val="0091763E"/>
    <w:rsid w:val="00920D7B"/>
    <w:rsid w:val="0092113B"/>
    <w:rsid w:val="00921DCA"/>
    <w:rsid w:val="00922151"/>
    <w:rsid w:val="009228DC"/>
    <w:rsid w:val="0092393A"/>
    <w:rsid w:val="00924504"/>
    <w:rsid w:val="00924E42"/>
    <w:rsid w:val="00924F2D"/>
    <w:rsid w:val="00925310"/>
    <w:rsid w:val="00925A1C"/>
    <w:rsid w:val="00925B25"/>
    <w:rsid w:val="009265FB"/>
    <w:rsid w:val="009266E9"/>
    <w:rsid w:val="00926D39"/>
    <w:rsid w:val="0092712E"/>
    <w:rsid w:val="00927193"/>
    <w:rsid w:val="00927DAC"/>
    <w:rsid w:val="00930D2A"/>
    <w:rsid w:val="00930EF1"/>
    <w:rsid w:val="00931563"/>
    <w:rsid w:val="00932A30"/>
    <w:rsid w:val="00932F20"/>
    <w:rsid w:val="00933B6C"/>
    <w:rsid w:val="00934B68"/>
    <w:rsid w:val="0093549A"/>
    <w:rsid w:val="009360C1"/>
    <w:rsid w:val="009368AE"/>
    <w:rsid w:val="0093776B"/>
    <w:rsid w:val="00940A97"/>
    <w:rsid w:val="00940CFC"/>
    <w:rsid w:val="009416EC"/>
    <w:rsid w:val="00941EF4"/>
    <w:rsid w:val="00942620"/>
    <w:rsid w:val="009430E3"/>
    <w:rsid w:val="009436BC"/>
    <w:rsid w:val="009440D1"/>
    <w:rsid w:val="00945DD2"/>
    <w:rsid w:val="00945F48"/>
    <w:rsid w:val="00946001"/>
    <w:rsid w:val="00946535"/>
    <w:rsid w:val="0094658E"/>
    <w:rsid w:val="009465B9"/>
    <w:rsid w:val="00946B0D"/>
    <w:rsid w:val="009477E4"/>
    <w:rsid w:val="00947823"/>
    <w:rsid w:val="00947E3F"/>
    <w:rsid w:val="00947F8F"/>
    <w:rsid w:val="00950230"/>
    <w:rsid w:val="0095279F"/>
    <w:rsid w:val="009542C6"/>
    <w:rsid w:val="00954704"/>
    <w:rsid w:val="009548D8"/>
    <w:rsid w:val="00954DD9"/>
    <w:rsid w:val="00955501"/>
    <w:rsid w:val="00955C0F"/>
    <w:rsid w:val="009561B7"/>
    <w:rsid w:val="00957564"/>
    <w:rsid w:val="009609D7"/>
    <w:rsid w:val="00960CAF"/>
    <w:rsid w:val="0096121A"/>
    <w:rsid w:val="00961B97"/>
    <w:rsid w:val="00961FF8"/>
    <w:rsid w:val="00962A59"/>
    <w:rsid w:val="00964584"/>
    <w:rsid w:val="009645B8"/>
    <w:rsid w:val="00964A7F"/>
    <w:rsid w:val="00964C7C"/>
    <w:rsid w:val="009656DC"/>
    <w:rsid w:val="00966A2A"/>
    <w:rsid w:val="00967DF4"/>
    <w:rsid w:val="00967F69"/>
    <w:rsid w:val="00970F7D"/>
    <w:rsid w:val="00972F99"/>
    <w:rsid w:val="00973048"/>
    <w:rsid w:val="009732B0"/>
    <w:rsid w:val="0097457F"/>
    <w:rsid w:val="009746FB"/>
    <w:rsid w:val="009749AE"/>
    <w:rsid w:val="00974B69"/>
    <w:rsid w:val="00974E9A"/>
    <w:rsid w:val="0097509C"/>
    <w:rsid w:val="009754D8"/>
    <w:rsid w:val="00975D73"/>
    <w:rsid w:val="00976E21"/>
    <w:rsid w:val="00977164"/>
    <w:rsid w:val="0097756A"/>
    <w:rsid w:val="00977B8F"/>
    <w:rsid w:val="00977D22"/>
    <w:rsid w:val="00982175"/>
    <w:rsid w:val="00984A05"/>
    <w:rsid w:val="009850A2"/>
    <w:rsid w:val="0098718D"/>
    <w:rsid w:val="009908F2"/>
    <w:rsid w:val="00990BF5"/>
    <w:rsid w:val="009915D7"/>
    <w:rsid w:val="009920AB"/>
    <w:rsid w:val="009966FD"/>
    <w:rsid w:val="00996B42"/>
    <w:rsid w:val="00997D20"/>
    <w:rsid w:val="009A0CAF"/>
    <w:rsid w:val="009A20F9"/>
    <w:rsid w:val="009A26FE"/>
    <w:rsid w:val="009A34C6"/>
    <w:rsid w:val="009A448C"/>
    <w:rsid w:val="009A54E8"/>
    <w:rsid w:val="009A5586"/>
    <w:rsid w:val="009A58C5"/>
    <w:rsid w:val="009A6122"/>
    <w:rsid w:val="009A6290"/>
    <w:rsid w:val="009A6A46"/>
    <w:rsid w:val="009A6C40"/>
    <w:rsid w:val="009A7241"/>
    <w:rsid w:val="009A75FB"/>
    <w:rsid w:val="009B0948"/>
    <w:rsid w:val="009B164A"/>
    <w:rsid w:val="009B316E"/>
    <w:rsid w:val="009B3523"/>
    <w:rsid w:val="009B39DC"/>
    <w:rsid w:val="009B4CE8"/>
    <w:rsid w:val="009B55CD"/>
    <w:rsid w:val="009B5AD4"/>
    <w:rsid w:val="009B6868"/>
    <w:rsid w:val="009B6A14"/>
    <w:rsid w:val="009B768E"/>
    <w:rsid w:val="009C033E"/>
    <w:rsid w:val="009C0D08"/>
    <w:rsid w:val="009C1F7B"/>
    <w:rsid w:val="009C23D9"/>
    <w:rsid w:val="009C2C8D"/>
    <w:rsid w:val="009C2EEB"/>
    <w:rsid w:val="009C4F7B"/>
    <w:rsid w:val="009C6EF8"/>
    <w:rsid w:val="009C7588"/>
    <w:rsid w:val="009C76E8"/>
    <w:rsid w:val="009C7C79"/>
    <w:rsid w:val="009C7E85"/>
    <w:rsid w:val="009D0043"/>
    <w:rsid w:val="009D0820"/>
    <w:rsid w:val="009D0950"/>
    <w:rsid w:val="009D0D79"/>
    <w:rsid w:val="009D338D"/>
    <w:rsid w:val="009D372A"/>
    <w:rsid w:val="009D46D3"/>
    <w:rsid w:val="009D4C4E"/>
    <w:rsid w:val="009D7078"/>
    <w:rsid w:val="009D7650"/>
    <w:rsid w:val="009D7EA0"/>
    <w:rsid w:val="009E1136"/>
    <w:rsid w:val="009E14C4"/>
    <w:rsid w:val="009E1FBA"/>
    <w:rsid w:val="009E2B0C"/>
    <w:rsid w:val="009E2D72"/>
    <w:rsid w:val="009E3844"/>
    <w:rsid w:val="009E4144"/>
    <w:rsid w:val="009E4330"/>
    <w:rsid w:val="009E4A92"/>
    <w:rsid w:val="009E4AB8"/>
    <w:rsid w:val="009E4F52"/>
    <w:rsid w:val="009E5493"/>
    <w:rsid w:val="009E61CC"/>
    <w:rsid w:val="009E628F"/>
    <w:rsid w:val="009E67C2"/>
    <w:rsid w:val="009E71E5"/>
    <w:rsid w:val="009E7D68"/>
    <w:rsid w:val="009F065D"/>
    <w:rsid w:val="009F0745"/>
    <w:rsid w:val="009F1E95"/>
    <w:rsid w:val="009F1F30"/>
    <w:rsid w:val="009F29C8"/>
    <w:rsid w:val="009F33E2"/>
    <w:rsid w:val="009F36BD"/>
    <w:rsid w:val="009F38D5"/>
    <w:rsid w:val="009F4B21"/>
    <w:rsid w:val="009F5252"/>
    <w:rsid w:val="009F5F5D"/>
    <w:rsid w:val="009F7D0A"/>
    <w:rsid w:val="00A0239B"/>
    <w:rsid w:val="00A02513"/>
    <w:rsid w:val="00A02F85"/>
    <w:rsid w:val="00A030AE"/>
    <w:rsid w:val="00A0346C"/>
    <w:rsid w:val="00A03A2E"/>
    <w:rsid w:val="00A04269"/>
    <w:rsid w:val="00A04599"/>
    <w:rsid w:val="00A0540C"/>
    <w:rsid w:val="00A05CA0"/>
    <w:rsid w:val="00A05F5B"/>
    <w:rsid w:val="00A06FA6"/>
    <w:rsid w:val="00A0780B"/>
    <w:rsid w:val="00A11355"/>
    <w:rsid w:val="00A11A5E"/>
    <w:rsid w:val="00A1275E"/>
    <w:rsid w:val="00A12BE1"/>
    <w:rsid w:val="00A130A9"/>
    <w:rsid w:val="00A141F1"/>
    <w:rsid w:val="00A1517E"/>
    <w:rsid w:val="00A15600"/>
    <w:rsid w:val="00A158E5"/>
    <w:rsid w:val="00A16FE3"/>
    <w:rsid w:val="00A20A13"/>
    <w:rsid w:val="00A20A86"/>
    <w:rsid w:val="00A20B1C"/>
    <w:rsid w:val="00A20CBE"/>
    <w:rsid w:val="00A2105A"/>
    <w:rsid w:val="00A21795"/>
    <w:rsid w:val="00A21A76"/>
    <w:rsid w:val="00A2204D"/>
    <w:rsid w:val="00A223F0"/>
    <w:rsid w:val="00A22A11"/>
    <w:rsid w:val="00A22B47"/>
    <w:rsid w:val="00A23B9B"/>
    <w:rsid w:val="00A23F5E"/>
    <w:rsid w:val="00A2421E"/>
    <w:rsid w:val="00A244EC"/>
    <w:rsid w:val="00A24735"/>
    <w:rsid w:val="00A24853"/>
    <w:rsid w:val="00A2609E"/>
    <w:rsid w:val="00A266D6"/>
    <w:rsid w:val="00A2792F"/>
    <w:rsid w:val="00A27A3D"/>
    <w:rsid w:val="00A30055"/>
    <w:rsid w:val="00A302DC"/>
    <w:rsid w:val="00A32CA8"/>
    <w:rsid w:val="00A32DD7"/>
    <w:rsid w:val="00A33457"/>
    <w:rsid w:val="00A334CC"/>
    <w:rsid w:val="00A3351C"/>
    <w:rsid w:val="00A33A34"/>
    <w:rsid w:val="00A33C36"/>
    <w:rsid w:val="00A358B8"/>
    <w:rsid w:val="00A35E44"/>
    <w:rsid w:val="00A35EAA"/>
    <w:rsid w:val="00A36F9A"/>
    <w:rsid w:val="00A40863"/>
    <w:rsid w:val="00A408F2"/>
    <w:rsid w:val="00A40CDD"/>
    <w:rsid w:val="00A40E6B"/>
    <w:rsid w:val="00A412DF"/>
    <w:rsid w:val="00A41420"/>
    <w:rsid w:val="00A4158A"/>
    <w:rsid w:val="00A41BA3"/>
    <w:rsid w:val="00A41C70"/>
    <w:rsid w:val="00A420B8"/>
    <w:rsid w:val="00A42C19"/>
    <w:rsid w:val="00A43A37"/>
    <w:rsid w:val="00A43ACC"/>
    <w:rsid w:val="00A45065"/>
    <w:rsid w:val="00A45502"/>
    <w:rsid w:val="00A45E41"/>
    <w:rsid w:val="00A46090"/>
    <w:rsid w:val="00A469C9"/>
    <w:rsid w:val="00A47AED"/>
    <w:rsid w:val="00A47CA8"/>
    <w:rsid w:val="00A501A3"/>
    <w:rsid w:val="00A50809"/>
    <w:rsid w:val="00A51186"/>
    <w:rsid w:val="00A5142A"/>
    <w:rsid w:val="00A52372"/>
    <w:rsid w:val="00A52717"/>
    <w:rsid w:val="00A55236"/>
    <w:rsid w:val="00A55AA0"/>
    <w:rsid w:val="00A57C5A"/>
    <w:rsid w:val="00A6060B"/>
    <w:rsid w:val="00A6100A"/>
    <w:rsid w:val="00A612CE"/>
    <w:rsid w:val="00A6146E"/>
    <w:rsid w:val="00A61A30"/>
    <w:rsid w:val="00A621A5"/>
    <w:rsid w:val="00A624C3"/>
    <w:rsid w:val="00A63D34"/>
    <w:rsid w:val="00A63DA1"/>
    <w:rsid w:val="00A64438"/>
    <w:rsid w:val="00A65A67"/>
    <w:rsid w:val="00A661BA"/>
    <w:rsid w:val="00A66983"/>
    <w:rsid w:val="00A66B71"/>
    <w:rsid w:val="00A675A2"/>
    <w:rsid w:val="00A675A3"/>
    <w:rsid w:val="00A67895"/>
    <w:rsid w:val="00A70C87"/>
    <w:rsid w:val="00A71A48"/>
    <w:rsid w:val="00A71AAC"/>
    <w:rsid w:val="00A71BF1"/>
    <w:rsid w:val="00A724A1"/>
    <w:rsid w:val="00A72BBE"/>
    <w:rsid w:val="00A731D4"/>
    <w:rsid w:val="00A73E89"/>
    <w:rsid w:val="00A7431E"/>
    <w:rsid w:val="00A74413"/>
    <w:rsid w:val="00A761EE"/>
    <w:rsid w:val="00A767B2"/>
    <w:rsid w:val="00A76878"/>
    <w:rsid w:val="00A7753C"/>
    <w:rsid w:val="00A77931"/>
    <w:rsid w:val="00A81023"/>
    <w:rsid w:val="00A814CB"/>
    <w:rsid w:val="00A817F8"/>
    <w:rsid w:val="00A8182B"/>
    <w:rsid w:val="00A81D01"/>
    <w:rsid w:val="00A8221B"/>
    <w:rsid w:val="00A8278B"/>
    <w:rsid w:val="00A8309A"/>
    <w:rsid w:val="00A83663"/>
    <w:rsid w:val="00A83811"/>
    <w:rsid w:val="00A83EE1"/>
    <w:rsid w:val="00A83F79"/>
    <w:rsid w:val="00A8426A"/>
    <w:rsid w:val="00A84348"/>
    <w:rsid w:val="00A86524"/>
    <w:rsid w:val="00A8692B"/>
    <w:rsid w:val="00A87239"/>
    <w:rsid w:val="00A87813"/>
    <w:rsid w:val="00A90BAF"/>
    <w:rsid w:val="00A92653"/>
    <w:rsid w:val="00A9274F"/>
    <w:rsid w:val="00A933B9"/>
    <w:rsid w:val="00A9349A"/>
    <w:rsid w:val="00A9642F"/>
    <w:rsid w:val="00A97DD5"/>
    <w:rsid w:val="00AA0B88"/>
    <w:rsid w:val="00AA1F8E"/>
    <w:rsid w:val="00AA28D9"/>
    <w:rsid w:val="00AA29AE"/>
    <w:rsid w:val="00AA343F"/>
    <w:rsid w:val="00AA4181"/>
    <w:rsid w:val="00AA4F17"/>
    <w:rsid w:val="00AA540A"/>
    <w:rsid w:val="00AA56A4"/>
    <w:rsid w:val="00AA638D"/>
    <w:rsid w:val="00AA66BF"/>
    <w:rsid w:val="00AA6B6C"/>
    <w:rsid w:val="00AA6CD0"/>
    <w:rsid w:val="00AA6DF9"/>
    <w:rsid w:val="00AA75AC"/>
    <w:rsid w:val="00AA7941"/>
    <w:rsid w:val="00AA7ABB"/>
    <w:rsid w:val="00AA7BF2"/>
    <w:rsid w:val="00AB009A"/>
    <w:rsid w:val="00AB0F97"/>
    <w:rsid w:val="00AB0FF1"/>
    <w:rsid w:val="00AB158A"/>
    <w:rsid w:val="00AB179A"/>
    <w:rsid w:val="00AB1AFB"/>
    <w:rsid w:val="00AB2612"/>
    <w:rsid w:val="00AB2D01"/>
    <w:rsid w:val="00AB38CB"/>
    <w:rsid w:val="00AB43CE"/>
    <w:rsid w:val="00AB61F6"/>
    <w:rsid w:val="00AB6B2C"/>
    <w:rsid w:val="00AB6F94"/>
    <w:rsid w:val="00AB7079"/>
    <w:rsid w:val="00AB7EE5"/>
    <w:rsid w:val="00AC0FD8"/>
    <w:rsid w:val="00AC1579"/>
    <w:rsid w:val="00AC1671"/>
    <w:rsid w:val="00AC2A4E"/>
    <w:rsid w:val="00AC2A9D"/>
    <w:rsid w:val="00AC3358"/>
    <w:rsid w:val="00AC3854"/>
    <w:rsid w:val="00AC3E6B"/>
    <w:rsid w:val="00AC42CA"/>
    <w:rsid w:val="00AC4564"/>
    <w:rsid w:val="00AC4911"/>
    <w:rsid w:val="00AC4FA1"/>
    <w:rsid w:val="00AC5BF8"/>
    <w:rsid w:val="00AC6104"/>
    <w:rsid w:val="00AC6B81"/>
    <w:rsid w:val="00AD039D"/>
    <w:rsid w:val="00AD09CF"/>
    <w:rsid w:val="00AD2493"/>
    <w:rsid w:val="00AD2C0D"/>
    <w:rsid w:val="00AD3AE5"/>
    <w:rsid w:val="00AD3F3A"/>
    <w:rsid w:val="00AD40A3"/>
    <w:rsid w:val="00AD40B3"/>
    <w:rsid w:val="00AD461A"/>
    <w:rsid w:val="00AD463E"/>
    <w:rsid w:val="00AD6215"/>
    <w:rsid w:val="00AD6F5A"/>
    <w:rsid w:val="00AD757C"/>
    <w:rsid w:val="00AE0123"/>
    <w:rsid w:val="00AE028C"/>
    <w:rsid w:val="00AE0768"/>
    <w:rsid w:val="00AE0DFE"/>
    <w:rsid w:val="00AE1FE2"/>
    <w:rsid w:val="00AE2464"/>
    <w:rsid w:val="00AE24B8"/>
    <w:rsid w:val="00AE2DBF"/>
    <w:rsid w:val="00AE3934"/>
    <w:rsid w:val="00AE3BAD"/>
    <w:rsid w:val="00AE47A3"/>
    <w:rsid w:val="00AE4953"/>
    <w:rsid w:val="00AE56E7"/>
    <w:rsid w:val="00AE5850"/>
    <w:rsid w:val="00AE5FE6"/>
    <w:rsid w:val="00AE614B"/>
    <w:rsid w:val="00AF00B8"/>
    <w:rsid w:val="00AF10EA"/>
    <w:rsid w:val="00AF1BA0"/>
    <w:rsid w:val="00AF325C"/>
    <w:rsid w:val="00AF3B40"/>
    <w:rsid w:val="00AF4BDB"/>
    <w:rsid w:val="00AF4CEC"/>
    <w:rsid w:val="00AF631A"/>
    <w:rsid w:val="00AF73B7"/>
    <w:rsid w:val="00AF7F87"/>
    <w:rsid w:val="00B00928"/>
    <w:rsid w:val="00B0150C"/>
    <w:rsid w:val="00B020D2"/>
    <w:rsid w:val="00B0231A"/>
    <w:rsid w:val="00B025A5"/>
    <w:rsid w:val="00B032C1"/>
    <w:rsid w:val="00B03EB2"/>
    <w:rsid w:val="00B048E8"/>
    <w:rsid w:val="00B06D0F"/>
    <w:rsid w:val="00B06D5B"/>
    <w:rsid w:val="00B07263"/>
    <w:rsid w:val="00B07615"/>
    <w:rsid w:val="00B07668"/>
    <w:rsid w:val="00B10088"/>
    <w:rsid w:val="00B10649"/>
    <w:rsid w:val="00B1099A"/>
    <w:rsid w:val="00B11BCC"/>
    <w:rsid w:val="00B122C5"/>
    <w:rsid w:val="00B13142"/>
    <w:rsid w:val="00B15793"/>
    <w:rsid w:val="00B1705B"/>
    <w:rsid w:val="00B20551"/>
    <w:rsid w:val="00B20B04"/>
    <w:rsid w:val="00B21014"/>
    <w:rsid w:val="00B21382"/>
    <w:rsid w:val="00B217FA"/>
    <w:rsid w:val="00B22131"/>
    <w:rsid w:val="00B22B6B"/>
    <w:rsid w:val="00B22DF7"/>
    <w:rsid w:val="00B22F31"/>
    <w:rsid w:val="00B23C15"/>
    <w:rsid w:val="00B25CDE"/>
    <w:rsid w:val="00B25DC2"/>
    <w:rsid w:val="00B25EB0"/>
    <w:rsid w:val="00B26B5C"/>
    <w:rsid w:val="00B271C8"/>
    <w:rsid w:val="00B276AB"/>
    <w:rsid w:val="00B2796C"/>
    <w:rsid w:val="00B27DF8"/>
    <w:rsid w:val="00B27E3F"/>
    <w:rsid w:val="00B30EF5"/>
    <w:rsid w:val="00B3133F"/>
    <w:rsid w:val="00B313D7"/>
    <w:rsid w:val="00B314F4"/>
    <w:rsid w:val="00B321BD"/>
    <w:rsid w:val="00B32489"/>
    <w:rsid w:val="00B3307E"/>
    <w:rsid w:val="00B33264"/>
    <w:rsid w:val="00B33B3F"/>
    <w:rsid w:val="00B3444D"/>
    <w:rsid w:val="00B354C7"/>
    <w:rsid w:val="00B35CD1"/>
    <w:rsid w:val="00B3700E"/>
    <w:rsid w:val="00B377E7"/>
    <w:rsid w:val="00B4021E"/>
    <w:rsid w:val="00B420E0"/>
    <w:rsid w:val="00B42174"/>
    <w:rsid w:val="00B44234"/>
    <w:rsid w:val="00B4463C"/>
    <w:rsid w:val="00B44F9A"/>
    <w:rsid w:val="00B45ECC"/>
    <w:rsid w:val="00B4736F"/>
    <w:rsid w:val="00B506A4"/>
    <w:rsid w:val="00B509C7"/>
    <w:rsid w:val="00B50A82"/>
    <w:rsid w:val="00B51FE9"/>
    <w:rsid w:val="00B523D4"/>
    <w:rsid w:val="00B52616"/>
    <w:rsid w:val="00B52D44"/>
    <w:rsid w:val="00B53B15"/>
    <w:rsid w:val="00B547D4"/>
    <w:rsid w:val="00B548D3"/>
    <w:rsid w:val="00B5525C"/>
    <w:rsid w:val="00B55654"/>
    <w:rsid w:val="00B56319"/>
    <w:rsid w:val="00B569A1"/>
    <w:rsid w:val="00B56AD1"/>
    <w:rsid w:val="00B604AF"/>
    <w:rsid w:val="00B60F6B"/>
    <w:rsid w:val="00B61494"/>
    <w:rsid w:val="00B6197B"/>
    <w:rsid w:val="00B6207F"/>
    <w:rsid w:val="00B6247C"/>
    <w:rsid w:val="00B629F1"/>
    <w:rsid w:val="00B6421F"/>
    <w:rsid w:val="00B64326"/>
    <w:rsid w:val="00B643ED"/>
    <w:rsid w:val="00B6484B"/>
    <w:rsid w:val="00B66559"/>
    <w:rsid w:val="00B668B6"/>
    <w:rsid w:val="00B67319"/>
    <w:rsid w:val="00B6751F"/>
    <w:rsid w:val="00B67F42"/>
    <w:rsid w:val="00B70A13"/>
    <w:rsid w:val="00B70ECC"/>
    <w:rsid w:val="00B71AEF"/>
    <w:rsid w:val="00B73215"/>
    <w:rsid w:val="00B737F6"/>
    <w:rsid w:val="00B73FE9"/>
    <w:rsid w:val="00B745E3"/>
    <w:rsid w:val="00B74675"/>
    <w:rsid w:val="00B75A92"/>
    <w:rsid w:val="00B75C87"/>
    <w:rsid w:val="00B76890"/>
    <w:rsid w:val="00B77336"/>
    <w:rsid w:val="00B77945"/>
    <w:rsid w:val="00B77A65"/>
    <w:rsid w:val="00B8064C"/>
    <w:rsid w:val="00B8096C"/>
    <w:rsid w:val="00B80E00"/>
    <w:rsid w:val="00B81A4E"/>
    <w:rsid w:val="00B82F5A"/>
    <w:rsid w:val="00B82FED"/>
    <w:rsid w:val="00B83A97"/>
    <w:rsid w:val="00B846D0"/>
    <w:rsid w:val="00B84CB6"/>
    <w:rsid w:val="00B8656D"/>
    <w:rsid w:val="00B873F2"/>
    <w:rsid w:val="00B90C06"/>
    <w:rsid w:val="00B90D4B"/>
    <w:rsid w:val="00B913A0"/>
    <w:rsid w:val="00B91714"/>
    <w:rsid w:val="00B91C01"/>
    <w:rsid w:val="00B9206C"/>
    <w:rsid w:val="00B92106"/>
    <w:rsid w:val="00B93128"/>
    <w:rsid w:val="00B950F1"/>
    <w:rsid w:val="00B959AD"/>
    <w:rsid w:val="00B95ECE"/>
    <w:rsid w:val="00B961D7"/>
    <w:rsid w:val="00B972E2"/>
    <w:rsid w:val="00BA054D"/>
    <w:rsid w:val="00BA0A81"/>
    <w:rsid w:val="00BA15AD"/>
    <w:rsid w:val="00BA1846"/>
    <w:rsid w:val="00BA1ABE"/>
    <w:rsid w:val="00BA1BCF"/>
    <w:rsid w:val="00BA1D7C"/>
    <w:rsid w:val="00BA273A"/>
    <w:rsid w:val="00BA2C67"/>
    <w:rsid w:val="00BA4CB2"/>
    <w:rsid w:val="00BA4F71"/>
    <w:rsid w:val="00BA52A1"/>
    <w:rsid w:val="00BA7B3C"/>
    <w:rsid w:val="00BA7EB0"/>
    <w:rsid w:val="00BA7EDA"/>
    <w:rsid w:val="00BB0278"/>
    <w:rsid w:val="00BB1578"/>
    <w:rsid w:val="00BB1832"/>
    <w:rsid w:val="00BB2529"/>
    <w:rsid w:val="00BB32C9"/>
    <w:rsid w:val="00BB32F4"/>
    <w:rsid w:val="00BB361E"/>
    <w:rsid w:val="00BB3F2C"/>
    <w:rsid w:val="00BB41BB"/>
    <w:rsid w:val="00BB53F4"/>
    <w:rsid w:val="00BB6DF5"/>
    <w:rsid w:val="00BB75CD"/>
    <w:rsid w:val="00BC06D1"/>
    <w:rsid w:val="00BC0D99"/>
    <w:rsid w:val="00BC2838"/>
    <w:rsid w:val="00BC2C37"/>
    <w:rsid w:val="00BC380E"/>
    <w:rsid w:val="00BC6286"/>
    <w:rsid w:val="00BC69F5"/>
    <w:rsid w:val="00BC6C49"/>
    <w:rsid w:val="00BC7640"/>
    <w:rsid w:val="00BC7C90"/>
    <w:rsid w:val="00BD0892"/>
    <w:rsid w:val="00BD08FA"/>
    <w:rsid w:val="00BD119A"/>
    <w:rsid w:val="00BD1EDA"/>
    <w:rsid w:val="00BD22A5"/>
    <w:rsid w:val="00BD23BE"/>
    <w:rsid w:val="00BD24E3"/>
    <w:rsid w:val="00BD39B8"/>
    <w:rsid w:val="00BD4C02"/>
    <w:rsid w:val="00BD4F6A"/>
    <w:rsid w:val="00BD6078"/>
    <w:rsid w:val="00BD6535"/>
    <w:rsid w:val="00BD6F74"/>
    <w:rsid w:val="00BD6FC1"/>
    <w:rsid w:val="00BD7C99"/>
    <w:rsid w:val="00BD7DBE"/>
    <w:rsid w:val="00BE1A48"/>
    <w:rsid w:val="00BE1A91"/>
    <w:rsid w:val="00BE2A5E"/>
    <w:rsid w:val="00BE3416"/>
    <w:rsid w:val="00BE3E99"/>
    <w:rsid w:val="00BE4794"/>
    <w:rsid w:val="00BE5183"/>
    <w:rsid w:val="00BE51F3"/>
    <w:rsid w:val="00BE57DC"/>
    <w:rsid w:val="00BE5BD9"/>
    <w:rsid w:val="00BE6CDA"/>
    <w:rsid w:val="00BE7287"/>
    <w:rsid w:val="00BF00B6"/>
    <w:rsid w:val="00BF111E"/>
    <w:rsid w:val="00BF2A9A"/>
    <w:rsid w:val="00BF41BB"/>
    <w:rsid w:val="00BF4734"/>
    <w:rsid w:val="00BF4A14"/>
    <w:rsid w:val="00BF700E"/>
    <w:rsid w:val="00BF7B4B"/>
    <w:rsid w:val="00C01CFE"/>
    <w:rsid w:val="00C03515"/>
    <w:rsid w:val="00C0381B"/>
    <w:rsid w:val="00C04C73"/>
    <w:rsid w:val="00C06AFF"/>
    <w:rsid w:val="00C06D5C"/>
    <w:rsid w:val="00C06FCA"/>
    <w:rsid w:val="00C07888"/>
    <w:rsid w:val="00C07D43"/>
    <w:rsid w:val="00C10692"/>
    <w:rsid w:val="00C106D4"/>
    <w:rsid w:val="00C11282"/>
    <w:rsid w:val="00C11612"/>
    <w:rsid w:val="00C11EA3"/>
    <w:rsid w:val="00C12703"/>
    <w:rsid w:val="00C12901"/>
    <w:rsid w:val="00C12D61"/>
    <w:rsid w:val="00C14238"/>
    <w:rsid w:val="00C1548E"/>
    <w:rsid w:val="00C15CCB"/>
    <w:rsid w:val="00C16E0C"/>
    <w:rsid w:val="00C20530"/>
    <w:rsid w:val="00C207D2"/>
    <w:rsid w:val="00C22C3A"/>
    <w:rsid w:val="00C23577"/>
    <w:rsid w:val="00C24C8C"/>
    <w:rsid w:val="00C25160"/>
    <w:rsid w:val="00C25191"/>
    <w:rsid w:val="00C2551E"/>
    <w:rsid w:val="00C25872"/>
    <w:rsid w:val="00C266E6"/>
    <w:rsid w:val="00C2718A"/>
    <w:rsid w:val="00C30996"/>
    <w:rsid w:val="00C30C8B"/>
    <w:rsid w:val="00C32467"/>
    <w:rsid w:val="00C329D0"/>
    <w:rsid w:val="00C334D9"/>
    <w:rsid w:val="00C33AD8"/>
    <w:rsid w:val="00C340C3"/>
    <w:rsid w:val="00C346A0"/>
    <w:rsid w:val="00C3487F"/>
    <w:rsid w:val="00C34EE3"/>
    <w:rsid w:val="00C35AD5"/>
    <w:rsid w:val="00C36621"/>
    <w:rsid w:val="00C3676C"/>
    <w:rsid w:val="00C373EB"/>
    <w:rsid w:val="00C37470"/>
    <w:rsid w:val="00C40647"/>
    <w:rsid w:val="00C40AFC"/>
    <w:rsid w:val="00C40DFE"/>
    <w:rsid w:val="00C43169"/>
    <w:rsid w:val="00C44FEB"/>
    <w:rsid w:val="00C45A88"/>
    <w:rsid w:val="00C45C47"/>
    <w:rsid w:val="00C45D5B"/>
    <w:rsid w:val="00C45F17"/>
    <w:rsid w:val="00C46711"/>
    <w:rsid w:val="00C509CC"/>
    <w:rsid w:val="00C509FC"/>
    <w:rsid w:val="00C52E92"/>
    <w:rsid w:val="00C5496B"/>
    <w:rsid w:val="00C55053"/>
    <w:rsid w:val="00C5526D"/>
    <w:rsid w:val="00C56E73"/>
    <w:rsid w:val="00C57DF9"/>
    <w:rsid w:val="00C61F18"/>
    <w:rsid w:val="00C6205F"/>
    <w:rsid w:val="00C620FC"/>
    <w:rsid w:val="00C62774"/>
    <w:rsid w:val="00C6378C"/>
    <w:rsid w:val="00C64BD1"/>
    <w:rsid w:val="00C654B6"/>
    <w:rsid w:val="00C65F1D"/>
    <w:rsid w:val="00C66B95"/>
    <w:rsid w:val="00C66C86"/>
    <w:rsid w:val="00C672F0"/>
    <w:rsid w:val="00C674A4"/>
    <w:rsid w:val="00C67BBF"/>
    <w:rsid w:val="00C67FB4"/>
    <w:rsid w:val="00C7083F"/>
    <w:rsid w:val="00C7092D"/>
    <w:rsid w:val="00C70CB0"/>
    <w:rsid w:val="00C70E1E"/>
    <w:rsid w:val="00C712EE"/>
    <w:rsid w:val="00C716CC"/>
    <w:rsid w:val="00C71D07"/>
    <w:rsid w:val="00C721D6"/>
    <w:rsid w:val="00C73D74"/>
    <w:rsid w:val="00C74EDA"/>
    <w:rsid w:val="00C7575C"/>
    <w:rsid w:val="00C77630"/>
    <w:rsid w:val="00C777B7"/>
    <w:rsid w:val="00C77E7D"/>
    <w:rsid w:val="00C807FD"/>
    <w:rsid w:val="00C80BD4"/>
    <w:rsid w:val="00C80E87"/>
    <w:rsid w:val="00C81C6C"/>
    <w:rsid w:val="00C81DF3"/>
    <w:rsid w:val="00C821CF"/>
    <w:rsid w:val="00C827DA"/>
    <w:rsid w:val="00C836AB"/>
    <w:rsid w:val="00C83F6E"/>
    <w:rsid w:val="00C8594D"/>
    <w:rsid w:val="00C85B4E"/>
    <w:rsid w:val="00C85C5D"/>
    <w:rsid w:val="00C86151"/>
    <w:rsid w:val="00C8739A"/>
    <w:rsid w:val="00C87419"/>
    <w:rsid w:val="00C874A8"/>
    <w:rsid w:val="00C87AC0"/>
    <w:rsid w:val="00C916A7"/>
    <w:rsid w:val="00C91C2B"/>
    <w:rsid w:val="00C939C5"/>
    <w:rsid w:val="00C93B1B"/>
    <w:rsid w:val="00C9424F"/>
    <w:rsid w:val="00C95859"/>
    <w:rsid w:val="00C962ED"/>
    <w:rsid w:val="00C96B71"/>
    <w:rsid w:val="00C9713E"/>
    <w:rsid w:val="00C972DB"/>
    <w:rsid w:val="00C9741E"/>
    <w:rsid w:val="00CA004C"/>
    <w:rsid w:val="00CA0DD8"/>
    <w:rsid w:val="00CA1E57"/>
    <w:rsid w:val="00CA212C"/>
    <w:rsid w:val="00CA2345"/>
    <w:rsid w:val="00CA2D9E"/>
    <w:rsid w:val="00CA37D6"/>
    <w:rsid w:val="00CA3801"/>
    <w:rsid w:val="00CA6302"/>
    <w:rsid w:val="00CA7179"/>
    <w:rsid w:val="00CA77D5"/>
    <w:rsid w:val="00CB063E"/>
    <w:rsid w:val="00CB0B37"/>
    <w:rsid w:val="00CB111E"/>
    <w:rsid w:val="00CB2342"/>
    <w:rsid w:val="00CB29B6"/>
    <w:rsid w:val="00CB3243"/>
    <w:rsid w:val="00CB439D"/>
    <w:rsid w:val="00CB4783"/>
    <w:rsid w:val="00CB4794"/>
    <w:rsid w:val="00CB4C6C"/>
    <w:rsid w:val="00CB703F"/>
    <w:rsid w:val="00CC105D"/>
    <w:rsid w:val="00CC20F0"/>
    <w:rsid w:val="00CC3399"/>
    <w:rsid w:val="00CC3ACD"/>
    <w:rsid w:val="00CC3B45"/>
    <w:rsid w:val="00CC494B"/>
    <w:rsid w:val="00CC5403"/>
    <w:rsid w:val="00CC574A"/>
    <w:rsid w:val="00CC5B0E"/>
    <w:rsid w:val="00CD0B57"/>
    <w:rsid w:val="00CD1509"/>
    <w:rsid w:val="00CD19B5"/>
    <w:rsid w:val="00CD2A75"/>
    <w:rsid w:val="00CD2A9C"/>
    <w:rsid w:val="00CD3A4D"/>
    <w:rsid w:val="00CD4292"/>
    <w:rsid w:val="00CD497E"/>
    <w:rsid w:val="00CD4C95"/>
    <w:rsid w:val="00CD6113"/>
    <w:rsid w:val="00CD6398"/>
    <w:rsid w:val="00CD694E"/>
    <w:rsid w:val="00CD6D24"/>
    <w:rsid w:val="00CD746B"/>
    <w:rsid w:val="00CE0FB2"/>
    <w:rsid w:val="00CE17D2"/>
    <w:rsid w:val="00CE1C60"/>
    <w:rsid w:val="00CE27DF"/>
    <w:rsid w:val="00CE2BA5"/>
    <w:rsid w:val="00CE2EBA"/>
    <w:rsid w:val="00CE312D"/>
    <w:rsid w:val="00CE3BA7"/>
    <w:rsid w:val="00CE4B17"/>
    <w:rsid w:val="00CE4BDA"/>
    <w:rsid w:val="00CE5F36"/>
    <w:rsid w:val="00CE6914"/>
    <w:rsid w:val="00CE7C0C"/>
    <w:rsid w:val="00CF059A"/>
    <w:rsid w:val="00CF067D"/>
    <w:rsid w:val="00CF264F"/>
    <w:rsid w:val="00CF2C83"/>
    <w:rsid w:val="00CF3183"/>
    <w:rsid w:val="00CF45F8"/>
    <w:rsid w:val="00CF4861"/>
    <w:rsid w:val="00CF5937"/>
    <w:rsid w:val="00D009ED"/>
    <w:rsid w:val="00D00C85"/>
    <w:rsid w:val="00D02749"/>
    <w:rsid w:val="00D03144"/>
    <w:rsid w:val="00D03E9A"/>
    <w:rsid w:val="00D04842"/>
    <w:rsid w:val="00D04A7A"/>
    <w:rsid w:val="00D04EFE"/>
    <w:rsid w:val="00D0533D"/>
    <w:rsid w:val="00D07D02"/>
    <w:rsid w:val="00D10917"/>
    <w:rsid w:val="00D10B04"/>
    <w:rsid w:val="00D10F96"/>
    <w:rsid w:val="00D12D73"/>
    <w:rsid w:val="00D150FA"/>
    <w:rsid w:val="00D16499"/>
    <w:rsid w:val="00D1754A"/>
    <w:rsid w:val="00D2051E"/>
    <w:rsid w:val="00D21B62"/>
    <w:rsid w:val="00D21E82"/>
    <w:rsid w:val="00D226F3"/>
    <w:rsid w:val="00D25964"/>
    <w:rsid w:val="00D25FE8"/>
    <w:rsid w:val="00D274E4"/>
    <w:rsid w:val="00D304CD"/>
    <w:rsid w:val="00D30719"/>
    <w:rsid w:val="00D324C7"/>
    <w:rsid w:val="00D3269B"/>
    <w:rsid w:val="00D33A97"/>
    <w:rsid w:val="00D348AA"/>
    <w:rsid w:val="00D34D3B"/>
    <w:rsid w:val="00D3534E"/>
    <w:rsid w:val="00D35CBB"/>
    <w:rsid w:val="00D35EE9"/>
    <w:rsid w:val="00D369FD"/>
    <w:rsid w:val="00D36AF3"/>
    <w:rsid w:val="00D376DC"/>
    <w:rsid w:val="00D37B0F"/>
    <w:rsid w:val="00D4019C"/>
    <w:rsid w:val="00D41EE6"/>
    <w:rsid w:val="00D421C1"/>
    <w:rsid w:val="00D42AFA"/>
    <w:rsid w:val="00D42BE6"/>
    <w:rsid w:val="00D430F1"/>
    <w:rsid w:val="00D450E6"/>
    <w:rsid w:val="00D467F9"/>
    <w:rsid w:val="00D46EE6"/>
    <w:rsid w:val="00D4719C"/>
    <w:rsid w:val="00D5019F"/>
    <w:rsid w:val="00D5103B"/>
    <w:rsid w:val="00D512BF"/>
    <w:rsid w:val="00D51476"/>
    <w:rsid w:val="00D51CBE"/>
    <w:rsid w:val="00D51E2B"/>
    <w:rsid w:val="00D51E30"/>
    <w:rsid w:val="00D52E2C"/>
    <w:rsid w:val="00D55029"/>
    <w:rsid w:val="00D55336"/>
    <w:rsid w:val="00D55A8F"/>
    <w:rsid w:val="00D563AE"/>
    <w:rsid w:val="00D570C7"/>
    <w:rsid w:val="00D5716F"/>
    <w:rsid w:val="00D60EE3"/>
    <w:rsid w:val="00D6121F"/>
    <w:rsid w:val="00D61E84"/>
    <w:rsid w:val="00D62354"/>
    <w:rsid w:val="00D62D1B"/>
    <w:rsid w:val="00D6313E"/>
    <w:rsid w:val="00D63E72"/>
    <w:rsid w:val="00D64BA6"/>
    <w:rsid w:val="00D6546E"/>
    <w:rsid w:val="00D71CF7"/>
    <w:rsid w:val="00D7238A"/>
    <w:rsid w:val="00D72639"/>
    <w:rsid w:val="00D728DE"/>
    <w:rsid w:val="00D72B21"/>
    <w:rsid w:val="00D73B31"/>
    <w:rsid w:val="00D74BA7"/>
    <w:rsid w:val="00D74D39"/>
    <w:rsid w:val="00D74E09"/>
    <w:rsid w:val="00D752A7"/>
    <w:rsid w:val="00D75AD1"/>
    <w:rsid w:val="00D75DAB"/>
    <w:rsid w:val="00D76639"/>
    <w:rsid w:val="00D766AC"/>
    <w:rsid w:val="00D77223"/>
    <w:rsid w:val="00D7731A"/>
    <w:rsid w:val="00D77508"/>
    <w:rsid w:val="00D77A53"/>
    <w:rsid w:val="00D77FC6"/>
    <w:rsid w:val="00D80476"/>
    <w:rsid w:val="00D80911"/>
    <w:rsid w:val="00D811E8"/>
    <w:rsid w:val="00D8378D"/>
    <w:rsid w:val="00D8451A"/>
    <w:rsid w:val="00D86C94"/>
    <w:rsid w:val="00D870A1"/>
    <w:rsid w:val="00D87A9A"/>
    <w:rsid w:val="00D87B7A"/>
    <w:rsid w:val="00D90C59"/>
    <w:rsid w:val="00D90CED"/>
    <w:rsid w:val="00D919E7"/>
    <w:rsid w:val="00D91D84"/>
    <w:rsid w:val="00D92878"/>
    <w:rsid w:val="00D93F7B"/>
    <w:rsid w:val="00D94B3F"/>
    <w:rsid w:val="00D94B56"/>
    <w:rsid w:val="00D95915"/>
    <w:rsid w:val="00D9753A"/>
    <w:rsid w:val="00DA0412"/>
    <w:rsid w:val="00DA095B"/>
    <w:rsid w:val="00DA0CC8"/>
    <w:rsid w:val="00DA0F24"/>
    <w:rsid w:val="00DA2689"/>
    <w:rsid w:val="00DA39ED"/>
    <w:rsid w:val="00DA4764"/>
    <w:rsid w:val="00DA4A0B"/>
    <w:rsid w:val="00DA54AA"/>
    <w:rsid w:val="00DB0856"/>
    <w:rsid w:val="00DB154C"/>
    <w:rsid w:val="00DB1CAD"/>
    <w:rsid w:val="00DB2768"/>
    <w:rsid w:val="00DB2B08"/>
    <w:rsid w:val="00DB3042"/>
    <w:rsid w:val="00DB30AC"/>
    <w:rsid w:val="00DB33A3"/>
    <w:rsid w:val="00DB3587"/>
    <w:rsid w:val="00DB3B62"/>
    <w:rsid w:val="00DB428C"/>
    <w:rsid w:val="00DB4870"/>
    <w:rsid w:val="00DB5ABD"/>
    <w:rsid w:val="00DB66AB"/>
    <w:rsid w:val="00DB6B1D"/>
    <w:rsid w:val="00DB6C16"/>
    <w:rsid w:val="00DB7213"/>
    <w:rsid w:val="00DB788E"/>
    <w:rsid w:val="00DB7D82"/>
    <w:rsid w:val="00DB7E19"/>
    <w:rsid w:val="00DC0261"/>
    <w:rsid w:val="00DC1CBF"/>
    <w:rsid w:val="00DC1FA2"/>
    <w:rsid w:val="00DC3059"/>
    <w:rsid w:val="00DC37B1"/>
    <w:rsid w:val="00DC45F3"/>
    <w:rsid w:val="00DC4D14"/>
    <w:rsid w:val="00DC6A3B"/>
    <w:rsid w:val="00DC771E"/>
    <w:rsid w:val="00DC7DBB"/>
    <w:rsid w:val="00DD0452"/>
    <w:rsid w:val="00DD1D94"/>
    <w:rsid w:val="00DD27D3"/>
    <w:rsid w:val="00DD28FF"/>
    <w:rsid w:val="00DD34FD"/>
    <w:rsid w:val="00DD36DF"/>
    <w:rsid w:val="00DD37E2"/>
    <w:rsid w:val="00DD4A65"/>
    <w:rsid w:val="00DD548D"/>
    <w:rsid w:val="00DD5E1B"/>
    <w:rsid w:val="00DD6205"/>
    <w:rsid w:val="00DD6D3C"/>
    <w:rsid w:val="00DD6F3A"/>
    <w:rsid w:val="00DD77F5"/>
    <w:rsid w:val="00DE0A40"/>
    <w:rsid w:val="00DE167B"/>
    <w:rsid w:val="00DE3A57"/>
    <w:rsid w:val="00DE3B43"/>
    <w:rsid w:val="00DE3BD5"/>
    <w:rsid w:val="00DE470A"/>
    <w:rsid w:val="00DE48E5"/>
    <w:rsid w:val="00DE4A35"/>
    <w:rsid w:val="00DE53B0"/>
    <w:rsid w:val="00DE5646"/>
    <w:rsid w:val="00DE606F"/>
    <w:rsid w:val="00DE6948"/>
    <w:rsid w:val="00DE6ACD"/>
    <w:rsid w:val="00DE6F58"/>
    <w:rsid w:val="00DE6FAD"/>
    <w:rsid w:val="00DE74F5"/>
    <w:rsid w:val="00DF14CF"/>
    <w:rsid w:val="00DF1729"/>
    <w:rsid w:val="00DF2B1A"/>
    <w:rsid w:val="00DF3357"/>
    <w:rsid w:val="00DF3D67"/>
    <w:rsid w:val="00DF40C7"/>
    <w:rsid w:val="00DF4187"/>
    <w:rsid w:val="00DF43AC"/>
    <w:rsid w:val="00DF690E"/>
    <w:rsid w:val="00DF6D3F"/>
    <w:rsid w:val="00E005F1"/>
    <w:rsid w:val="00E0105F"/>
    <w:rsid w:val="00E018F2"/>
    <w:rsid w:val="00E019B6"/>
    <w:rsid w:val="00E0278F"/>
    <w:rsid w:val="00E038E6"/>
    <w:rsid w:val="00E047AF"/>
    <w:rsid w:val="00E06A43"/>
    <w:rsid w:val="00E070D3"/>
    <w:rsid w:val="00E07C28"/>
    <w:rsid w:val="00E107A4"/>
    <w:rsid w:val="00E109E0"/>
    <w:rsid w:val="00E1167F"/>
    <w:rsid w:val="00E11A88"/>
    <w:rsid w:val="00E120EE"/>
    <w:rsid w:val="00E12EB5"/>
    <w:rsid w:val="00E14219"/>
    <w:rsid w:val="00E14A27"/>
    <w:rsid w:val="00E15AC8"/>
    <w:rsid w:val="00E16226"/>
    <w:rsid w:val="00E16676"/>
    <w:rsid w:val="00E168C8"/>
    <w:rsid w:val="00E16C31"/>
    <w:rsid w:val="00E16D21"/>
    <w:rsid w:val="00E17677"/>
    <w:rsid w:val="00E17697"/>
    <w:rsid w:val="00E20389"/>
    <w:rsid w:val="00E207DF"/>
    <w:rsid w:val="00E22F68"/>
    <w:rsid w:val="00E2438B"/>
    <w:rsid w:val="00E24DF9"/>
    <w:rsid w:val="00E26EB3"/>
    <w:rsid w:val="00E276B6"/>
    <w:rsid w:val="00E27C2C"/>
    <w:rsid w:val="00E305E4"/>
    <w:rsid w:val="00E30EF2"/>
    <w:rsid w:val="00E31B72"/>
    <w:rsid w:val="00E321B9"/>
    <w:rsid w:val="00E322A1"/>
    <w:rsid w:val="00E3433D"/>
    <w:rsid w:val="00E34576"/>
    <w:rsid w:val="00E34B99"/>
    <w:rsid w:val="00E36B0F"/>
    <w:rsid w:val="00E37A0F"/>
    <w:rsid w:val="00E37AFB"/>
    <w:rsid w:val="00E41369"/>
    <w:rsid w:val="00E428C8"/>
    <w:rsid w:val="00E42CEB"/>
    <w:rsid w:val="00E43106"/>
    <w:rsid w:val="00E440B3"/>
    <w:rsid w:val="00E4424A"/>
    <w:rsid w:val="00E4508D"/>
    <w:rsid w:val="00E459CF"/>
    <w:rsid w:val="00E4605B"/>
    <w:rsid w:val="00E50988"/>
    <w:rsid w:val="00E50EC4"/>
    <w:rsid w:val="00E5194A"/>
    <w:rsid w:val="00E52135"/>
    <w:rsid w:val="00E5223F"/>
    <w:rsid w:val="00E52E8A"/>
    <w:rsid w:val="00E54B93"/>
    <w:rsid w:val="00E57343"/>
    <w:rsid w:val="00E573EB"/>
    <w:rsid w:val="00E6039D"/>
    <w:rsid w:val="00E629E4"/>
    <w:rsid w:val="00E62D38"/>
    <w:rsid w:val="00E635F3"/>
    <w:rsid w:val="00E63E7A"/>
    <w:rsid w:val="00E641F8"/>
    <w:rsid w:val="00E64516"/>
    <w:rsid w:val="00E64B0F"/>
    <w:rsid w:val="00E65475"/>
    <w:rsid w:val="00E661F7"/>
    <w:rsid w:val="00E67023"/>
    <w:rsid w:val="00E6706B"/>
    <w:rsid w:val="00E67C7A"/>
    <w:rsid w:val="00E7061D"/>
    <w:rsid w:val="00E708BF"/>
    <w:rsid w:val="00E71F96"/>
    <w:rsid w:val="00E7237F"/>
    <w:rsid w:val="00E725C4"/>
    <w:rsid w:val="00E73188"/>
    <w:rsid w:val="00E74BE7"/>
    <w:rsid w:val="00E7733C"/>
    <w:rsid w:val="00E777D1"/>
    <w:rsid w:val="00E77C2C"/>
    <w:rsid w:val="00E8163E"/>
    <w:rsid w:val="00E82E63"/>
    <w:rsid w:val="00E83DAF"/>
    <w:rsid w:val="00E840FE"/>
    <w:rsid w:val="00E843FE"/>
    <w:rsid w:val="00E84559"/>
    <w:rsid w:val="00E84739"/>
    <w:rsid w:val="00E84D7E"/>
    <w:rsid w:val="00E85344"/>
    <w:rsid w:val="00E859BA"/>
    <w:rsid w:val="00E85C13"/>
    <w:rsid w:val="00E85D7F"/>
    <w:rsid w:val="00E86545"/>
    <w:rsid w:val="00E871B7"/>
    <w:rsid w:val="00E87C80"/>
    <w:rsid w:val="00E87DE8"/>
    <w:rsid w:val="00E90246"/>
    <w:rsid w:val="00E908B8"/>
    <w:rsid w:val="00E90D4A"/>
    <w:rsid w:val="00E92CA5"/>
    <w:rsid w:val="00E92FED"/>
    <w:rsid w:val="00E93E58"/>
    <w:rsid w:val="00E942E6"/>
    <w:rsid w:val="00E95594"/>
    <w:rsid w:val="00E96692"/>
    <w:rsid w:val="00E96861"/>
    <w:rsid w:val="00E96AD4"/>
    <w:rsid w:val="00E97ADD"/>
    <w:rsid w:val="00EA02E8"/>
    <w:rsid w:val="00EA06EB"/>
    <w:rsid w:val="00EA15A1"/>
    <w:rsid w:val="00EA25BF"/>
    <w:rsid w:val="00EA2787"/>
    <w:rsid w:val="00EA361B"/>
    <w:rsid w:val="00EA36F5"/>
    <w:rsid w:val="00EA3994"/>
    <w:rsid w:val="00EA457E"/>
    <w:rsid w:val="00EA61DE"/>
    <w:rsid w:val="00EA648C"/>
    <w:rsid w:val="00EA6840"/>
    <w:rsid w:val="00EA6AB6"/>
    <w:rsid w:val="00EA7127"/>
    <w:rsid w:val="00EA78CF"/>
    <w:rsid w:val="00EB0533"/>
    <w:rsid w:val="00EB10C4"/>
    <w:rsid w:val="00EB1377"/>
    <w:rsid w:val="00EB1506"/>
    <w:rsid w:val="00EB1FDD"/>
    <w:rsid w:val="00EB2591"/>
    <w:rsid w:val="00EB36FB"/>
    <w:rsid w:val="00EB3D0A"/>
    <w:rsid w:val="00EB4854"/>
    <w:rsid w:val="00EB4B3E"/>
    <w:rsid w:val="00EB4F97"/>
    <w:rsid w:val="00EB6A3D"/>
    <w:rsid w:val="00EB6F36"/>
    <w:rsid w:val="00EB72FF"/>
    <w:rsid w:val="00EC01A1"/>
    <w:rsid w:val="00EC0F51"/>
    <w:rsid w:val="00EC1FAA"/>
    <w:rsid w:val="00EC2008"/>
    <w:rsid w:val="00EC214A"/>
    <w:rsid w:val="00EC21FF"/>
    <w:rsid w:val="00EC2B3D"/>
    <w:rsid w:val="00EC3735"/>
    <w:rsid w:val="00EC3913"/>
    <w:rsid w:val="00EC3CD0"/>
    <w:rsid w:val="00EC3E3A"/>
    <w:rsid w:val="00EC3FFE"/>
    <w:rsid w:val="00EC44AC"/>
    <w:rsid w:val="00EC44C0"/>
    <w:rsid w:val="00EC4E73"/>
    <w:rsid w:val="00EC601D"/>
    <w:rsid w:val="00EC607D"/>
    <w:rsid w:val="00EC6B8C"/>
    <w:rsid w:val="00EC7501"/>
    <w:rsid w:val="00ED07E3"/>
    <w:rsid w:val="00ED1193"/>
    <w:rsid w:val="00ED1643"/>
    <w:rsid w:val="00ED270C"/>
    <w:rsid w:val="00ED302E"/>
    <w:rsid w:val="00ED3AC7"/>
    <w:rsid w:val="00ED3E30"/>
    <w:rsid w:val="00ED4DF9"/>
    <w:rsid w:val="00ED5238"/>
    <w:rsid w:val="00ED5B44"/>
    <w:rsid w:val="00ED682A"/>
    <w:rsid w:val="00ED69AE"/>
    <w:rsid w:val="00ED6D45"/>
    <w:rsid w:val="00ED7EF9"/>
    <w:rsid w:val="00EE0440"/>
    <w:rsid w:val="00EE10DB"/>
    <w:rsid w:val="00EE19BC"/>
    <w:rsid w:val="00EE1BCB"/>
    <w:rsid w:val="00EE1C30"/>
    <w:rsid w:val="00EE20D4"/>
    <w:rsid w:val="00EE2198"/>
    <w:rsid w:val="00EE2F1E"/>
    <w:rsid w:val="00EE2F3E"/>
    <w:rsid w:val="00EE32B0"/>
    <w:rsid w:val="00EE41B7"/>
    <w:rsid w:val="00EE4263"/>
    <w:rsid w:val="00EE4525"/>
    <w:rsid w:val="00EE538A"/>
    <w:rsid w:val="00EE56FC"/>
    <w:rsid w:val="00EE5CA8"/>
    <w:rsid w:val="00EE6262"/>
    <w:rsid w:val="00EE62FD"/>
    <w:rsid w:val="00EE6371"/>
    <w:rsid w:val="00EE665C"/>
    <w:rsid w:val="00EE6E69"/>
    <w:rsid w:val="00EE7986"/>
    <w:rsid w:val="00EF09B9"/>
    <w:rsid w:val="00EF0ADD"/>
    <w:rsid w:val="00EF1FAC"/>
    <w:rsid w:val="00EF22F6"/>
    <w:rsid w:val="00EF266C"/>
    <w:rsid w:val="00EF3B40"/>
    <w:rsid w:val="00EF3C00"/>
    <w:rsid w:val="00EF3D09"/>
    <w:rsid w:val="00EF4177"/>
    <w:rsid w:val="00EF44A4"/>
    <w:rsid w:val="00EF4705"/>
    <w:rsid w:val="00EF4A39"/>
    <w:rsid w:val="00EF4A5B"/>
    <w:rsid w:val="00EF4E48"/>
    <w:rsid w:val="00EF5495"/>
    <w:rsid w:val="00EF64A5"/>
    <w:rsid w:val="00EF6529"/>
    <w:rsid w:val="00EF7948"/>
    <w:rsid w:val="00F00650"/>
    <w:rsid w:val="00F01AE8"/>
    <w:rsid w:val="00F01BA4"/>
    <w:rsid w:val="00F0224D"/>
    <w:rsid w:val="00F02E8A"/>
    <w:rsid w:val="00F03C03"/>
    <w:rsid w:val="00F03D4B"/>
    <w:rsid w:val="00F04352"/>
    <w:rsid w:val="00F057D9"/>
    <w:rsid w:val="00F0590E"/>
    <w:rsid w:val="00F05F0D"/>
    <w:rsid w:val="00F063DB"/>
    <w:rsid w:val="00F075BE"/>
    <w:rsid w:val="00F1218F"/>
    <w:rsid w:val="00F130D6"/>
    <w:rsid w:val="00F1323C"/>
    <w:rsid w:val="00F13B67"/>
    <w:rsid w:val="00F13EF8"/>
    <w:rsid w:val="00F15920"/>
    <w:rsid w:val="00F16386"/>
    <w:rsid w:val="00F16C89"/>
    <w:rsid w:val="00F16DA6"/>
    <w:rsid w:val="00F200AC"/>
    <w:rsid w:val="00F20326"/>
    <w:rsid w:val="00F2180C"/>
    <w:rsid w:val="00F21F05"/>
    <w:rsid w:val="00F23C63"/>
    <w:rsid w:val="00F242B1"/>
    <w:rsid w:val="00F25AA6"/>
    <w:rsid w:val="00F273A1"/>
    <w:rsid w:val="00F30B11"/>
    <w:rsid w:val="00F31576"/>
    <w:rsid w:val="00F317FA"/>
    <w:rsid w:val="00F32965"/>
    <w:rsid w:val="00F338C8"/>
    <w:rsid w:val="00F33B22"/>
    <w:rsid w:val="00F34179"/>
    <w:rsid w:val="00F34FF4"/>
    <w:rsid w:val="00F36D9D"/>
    <w:rsid w:val="00F417C0"/>
    <w:rsid w:val="00F42B48"/>
    <w:rsid w:val="00F439C0"/>
    <w:rsid w:val="00F4427E"/>
    <w:rsid w:val="00F46EE9"/>
    <w:rsid w:val="00F509F7"/>
    <w:rsid w:val="00F511BC"/>
    <w:rsid w:val="00F51DEE"/>
    <w:rsid w:val="00F53505"/>
    <w:rsid w:val="00F54DDD"/>
    <w:rsid w:val="00F55069"/>
    <w:rsid w:val="00F561BE"/>
    <w:rsid w:val="00F57F4C"/>
    <w:rsid w:val="00F61E3D"/>
    <w:rsid w:val="00F61E90"/>
    <w:rsid w:val="00F620CD"/>
    <w:rsid w:val="00F639C5"/>
    <w:rsid w:val="00F63B29"/>
    <w:rsid w:val="00F64136"/>
    <w:rsid w:val="00F64CC1"/>
    <w:rsid w:val="00F64E73"/>
    <w:rsid w:val="00F6502B"/>
    <w:rsid w:val="00F66155"/>
    <w:rsid w:val="00F661A6"/>
    <w:rsid w:val="00F66481"/>
    <w:rsid w:val="00F6671F"/>
    <w:rsid w:val="00F671E1"/>
    <w:rsid w:val="00F67AB2"/>
    <w:rsid w:val="00F7040B"/>
    <w:rsid w:val="00F708E1"/>
    <w:rsid w:val="00F70C2E"/>
    <w:rsid w:val="00F70E72"/>
    <w:rsid w:val="00F71343"/>
    <w:rsid w:val="00F71D81"/>
    <w:rsid w:val="00F72292"/>
    <w:rsid w:val="00F7292B"/>
    <w:rsid w:val="00F7338A"/>
    <w:rsid w:val="00F73D8E"/>
    <w:rsid w:val="00F74CFB"/>
    <w:rsid w:val="00F7640E"/>
    <w:rsid w:val="00F765D8"/>
    <w:rsid w:val="00F77922"/>
    <w:rsid w:val="00F77B52"/>
    <w:rsid w:val="00F77ED6"/>
    <w:rsid w:val="00F80BD7"/>
    <w:rsid w:val="00F81C06"/>
    <w:rsid w:val="00F83816"/>
    <w:rsid w:val="00F85812"/>
    <w:rsid w:val="00F85EE6"/>
    <w:rsid w:val="00F87700"/>
    <w:rsid w:val="00F87841"/>
    <w:rsid w:val="00F87F68"/>
    <w:rsid w:val="00F9196D"/>
    <w:rsid w:val="00F92317"/>
    <w:rsid w:val="00F92B5B"/>
    <w:rsid w:val="00F93660"/>
    <w:rsid w:val="00F93D2C"/>
    <w:rsid w:val="00F93F50"/>
    <w:rsid w:val="00F942D8"/>
    <w:rsid w:val="00F944F5"/>
    <w:rsid w:val="00F94530"/>
    <w:rsid w:val="00F951A5"/>
    <w:rsid w:val="00F95697"/>
    <w:rsid w:val="00F96068"/>
    <w:rsid w:val="00F96565"/>
    <w:rsid w:val="00F96A26"/>
    <w:rsid w:val="00F9775B"/>
    <w:rsid w:val="00FA0265"/>
    <w:rsid w:val="00FA0AD9"/>
    <w:rsid w:val="00FA0B7F"/>
    <w:rsid w:val="00FA101B"/>
    <w:rsid w:val="00FA1723"/>
    <w:rsid w:val="00FA1998"/>
    <w:rsid w:val="00FA1F72"/>
    <w:rsid w:val="00FA2254"/>
    <w:rsid w:val="00FA30AA"/>
    <w:rsid w:val="00FA3655"/>
    <w:rsid w:val="00FA5717"/>
    <w:rsid w:val="00FA61B0"/>
    <w:rsid w:val="00FA783E"/>
    <w:rsid w:val="00FB047D"/>
    <w:rsid w:val="00FB161C"/>
    <w:rsid w:val="00FB2573"/>
    <w:rsid w:val="00FB272C"/>
    <w:rsid w:val="00FB2CCD"/>
    <w:rsid w:val="00FB332F"/>
    <w:rsid w:val="00FB573B"/>
    <w:rsid w:val="00FB67CB"/>
    <w:rsid w:val="00FB6E01"/>
    <w:rsid w:val="00FB7764"/>
    <w:rsid w:val="00FB7D92"/>
    <w:rsid w:val="00FC0735"/>
    <w:rsid w:val="00FC0CEA"/>
    <w:rsid w:val="00FC1720"/>
    <w:rsid w:val="00FC19B9"/>
    <w:rsid w:val="00FC38C8"/>
    <w:rsid w:val="00FC47D6"/>
    <w:rsid w:val="00FC4FFC"/>
    <w:rsid w:val="00FC58D1"/>
    <w:rsid w:val="00FC6672"/>
    <w:rsid w:val="00FC6BA1"/>
    <w:rsid w:val="00FC79EA"/>
    <w:rsid w:val="00FC7D19"/>
    <w:rsid w:val="00FD0059"/>
    <w:rsid w:val="00FD034A"/>
    <w:rsid w:val="00FD1A48"/>
    <w:rsid w:val="00FD267A"/>
    <w:rsid w:val="00FD2931"/>
    <w:rsid w:val="00FD2D36"/>
    <w:rsid w:val="00FD4D09"/>
    <w:rsid w:val="00FD564B"/>
    <w:rsid w:val="00FD56AD"/>
    <w:rsid w:val="00FD6B49"/>
    <w:rsid w:val="00FD7534"/>
    <w:rsid w:val="00FE0AE4"/>
    <w:rsid w:val="00FE36C3"/>
    <w:rsid w:val="00FE42B4"/>
    <w:rsid w:val="00FE4ECA"/>
    <w:rsid w:val="00FE6692"/>
    <w:rsid w:val="00FE685B"/>
    <w:rsid w:val="00FE6DE6"/>
    <w:rsid w:val="00FE71B3"/>
    <w:rsid w:val="00FE755D"/>
    <w:rsid w:val="00FE7B94"/>
    <w:rsid w:val="00FF005B"/>
    <w:rsid w:val="00FF0603"/>
    <w:rsid w:val="00FF0633"/>
    <w:rsid w:val="00FF1046"/>
    <w:rsid w:val="00FF2DC4"/>
    <w:rsid w:val="00FF4CC6"/>
    <w:rsid w:val="00FF5F62"/>
    <w:rsid w:val="00FF6A4D"/>
    <w:rsid w:val="00FF6D38"/>
    <w:rsid w:val="00FF7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DDADA"/>
  <w15:chartTrackingRefBased/>
  <w15:docId w15:val="{CC0A5287-B657-42FB-9201-5B95C285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spacing w:line="240" w:lineRule="exact"/>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C033E"/>
    <w:rPr>
      <w:rFonts w:ascii="Arial" w:hAnsi="Arial"/>
      <w:szCs w:val="24"/>
    </w:rPr>
  </w:style>
  <w:style w:type="paragraph" w:styleId="Kop1">
    <w:name w:val="heading 1"/>
    <w:basedOn w:val="Standaard"/>
    <w:link w:val="Kop1Char"/>
    <w:uiPriority w:val="9"/>
    <w:qFormat/>
    <w:rsid w:val="00203352"/>
    <w:pPr>
      <w:spacing w:before="100" w:beforeAutospacing="1" w:after="100" w:afterAutospacing="1" w:line="240" w:lineRule="atLeast"/>
      <w:outlineLvl w:val="0"/>
    </w:pPr>
    <w:rPr>
      <w:rFonts w:ascii="Times New Roman" w:hAnsi="Times New Roman"/>
      <w:b/>
      <w:bCs/>
      <w:kern w:val="36"/>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3352"/>
    <w:rPr>
      <w:b/>
      <w:bCs/>
      <w:kern w:val="36"/>
      <w:sz w:val="24"/>
      <w:szCs w:val="24"/>
    </w:rPr>
  </w:style>
  <w:style w:type="paragraph" w:styleId="Normaalweb">
    <w:name w:val="Normal (Web)"/>
    <w:basedOn w:val="Standaard"/>
    <w:uiPriority w:val="99"/>
    <w:semiHidden/>
    <w:unhideWhenUsed/>
    <w:rsid w:val="00203352"/>
    <w:pPr>
      <w:spacing w:before="100" w:beforeAutospacing="1" w:after="100" w:afterAutospacing="1" w:line="240" w:lineRule="auto"/>
    </w:pPr>
    <w:rPr>
      <w:rFonts w:ascii="Times New Roman" w:hAnsi="Times New Roman"/>
      <w:sz w:val="24"/>
    </w:rPr>
  </w:style>
  <w:style w:type="character" w:customStyle="1" w:styleId="t1">
    <w:name w:val="t1"/>
    <w:basedOn w:val="Standaardalinea-lettertype"/>
    <w:rsid w:val="00203352"/>
  </w:style>
  <w:style w:type="paragraph" w:customStyle="1" w:styleId="bepalingniv1">
    <w:name w:val="bepaling_niv1"/>
    <w:basedOn w:val="Standaard"/>
    <w:link w:val="bepalingniv1Char"/>
    <w:qFormat/>
    <w:rsid w:val="00203352"/>
    <w:pPr>
      <w:tabs>
        <w:tab w:val="left" w:pos="397"/>
      </w:tabs>
      <w:suppressAutoHyphens/>
      <w:spacing w:line="360" w:lineRule="exact"/>
      <w:ind w:left="397" w:hanging="397"/>
    </w:pPr>
    <w:rPr>
      <w:lang w:eastAsia="en-US"/>
    </w:rPr>
  </w:style>
  <w:style w:type="character" w:customStyle="1" w:styleId="bepalingniv1Char">
    <w:name w:val="bepaling_niv1 Char"/>
    <w:basedOn w:val="Standaardalinea-lettertype"/>
    <w:link w:val="bepalingniv1"/>
    <w:rsid w:val="00203352"/>
    <w:rPr>
      <w:rFonts w:ascii="Arial" w:hAnsi="Arial"/>
      <w:szCs w:val="24"/>
      <w:lang w:eastAsia="en-US"/>
    </w:rPr>
  </w:style>
  <w:style w:type="character" w:styleId="Verwijzingopmerking">
    <w:name w:val="annotation reference"/>
    <w:basedOn w:val="Standaardalinea-lettertype"/>
    <w:semiHidden/>
    <w:unhideWhenUsed/>
    <w:rsid w:val="00BA15AD"/>
    <w:rPr>
      <w:sz w:val="16"/>
      <w:szCs w:val="16"/>
    </w:rPr>
  </w:style>
  <w:style w:type="paragraph" w:styleId="Tekstopmerking">
    <w:name w:val="annotation text"/>
    <w:basedOn w:val="Standaard"/>
    <w:link w:val="TekstopmerkingChar"/>
    <w:semiHidden/>
    <w:unhideWhenUsed/>
    <w:rsid w:val="00BA15AD"/>
    <w:pPr>
      <w:spacing w:line="240" w:lineRule="auto"/>
    </w:pPr>
    <w:rPr>
      <w:szCs w:val="20"/>
    </w:rPr>
  </w:style>
  <w:style w:type="character" w:customStyle="1" w:styleId="TekstopmerkingChar">
    <w:name w:val="Tekst opmerking Char"/>
    <w:basedOn w:val="Standaardalinea-lettertype"/>
    <w:link w:val="Tekstopmerking"/>
    <w:semiHidden/>
    <w:rsid w:val="00BA15AD"/>
    <w:rPr>
      <w:rFonts w:ascii="Arial" w:hAnsi="Arial"/>
    </w:rPr>
  </w:style>
  <w:style w:type="paragraph" w:styleId="Onderwerpvanopmerking">
    <w:name w:val="annotation subject"/>
    <w:basedOn w:val="Tekstopmerking"/>
    <w:next w:val="Tekstopmerking"/>
    <w:link w:val="OnderwerpvanopmerkingChar"/>
    <w:semiHidden/>
    <w:unhideWhenUsed/>
    <w:rsid w:val="00BA15AD"/>
    <w:rPr>
      <w:b/>
      <w:bCs/>
    </w:rPr>
  </w:style>
  <w:style w:type="character" w:customStyle="1" w:styleId="OnderwerpvanopmerkingChar">
    <w:name w:val="Onderwerp van opmerking Char"/>
    <w:basedOn w:val="TekstopmerkingChar"/>
    <w:link w:val="Onderwerpvanopmerking"/>
    <w:semiHidden/>
    <w:rsid w:val="00BA15AD"/>
    <w:rPr>
      <w:rFonts w:ascii="Arial" w:hAnsi="Arial"/>
      <w:b/>
      <w:bCs/>
    </w:rPr>
  </w:style>
  <w:style w:type="paragraph" w:styleId="Ballontekst">
    <w:name w:val="Balloon Text"/>
    <w:basedOn w:val="Standaard"/>
    <w:link w:val="BallontekstChar"/>
    <w:semiHidden/>
    <w:unhideWhenUsed/>
    <w:rsid w:val="00BA15A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BA1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15417">
      <w:bodyDiv w:val="1"/>
      <w:marLeft w:val="0"/>
      <w:marRight w:val="0"/>
      <w:marTop w:val="0"/>
      <w:marBottom w:val="0"/>
      <w:divBdr>
        <w:top w:val="none" w:sz="0" w:space="0" w:color="auto"/>
        <w:left w:val="none" w:sz="0" w:space="0" w:color="auto"/>
        <w:bottom w:val="none" w:sz="0" w:space="0" w:color="auto"/>
        <w:right w:val="none" w:sz="0" w:space="0" w:color="auto"/>
      </w:divBdr>
      <w:divsChild>
        <w:div w:id="973558326">
          <w:marLeft w:val="0"/>
          <w:marRight w:val="0"/>
          <w:marTop w:val="195"/>
          <w:marBottom w:val="195"/>
          <w:divBdr>
            <w:top w:val="none" w:sz="0" w:space="0" w:color="auto"/>
            <w:left w:val="none" w:sz="0" w:space="0" w:color="auto"/>
            <w:bottom w:val="none" w:sz="0" w:space="0" w:color="auto"/>
            <w:right w:val="none" w:sz="0" w:space="0" w:color="auto"/>
          </w:divBdr>
          <w:divsChild>
            <w:div w:id="2017030894">
              <w:marLeft w:val="0"/>
              <w:marRight w:val="0"/>
              <w:marTop w:val="0"/>
              <w:marBottom w:val="0"/>
              <w:divBdr>
                <w:top w:val="none" w:sz="0" w:space="0" w:color="auto"/>
                <w:left w:val="none" w:sz="0" w:space="0" w:color="auto"/>
                <w:bottom w:val="none" w:sz="0" w:space="0" w:color="auto"/>
                <w:right w:val="none" w:sz="0" w:space="0" w:color="auto"/>
              </w:divBdr>
              <w:divsChild>
                <w:div w:id="1134908728">
                  <w:marLeft w:val="0"/>
                  <w:marRight w:val="0"/>
                  <w:marTop w:val="0"/>
                  <w:marBottom w:val="0"/>
                  <w:divBdr>
                    <w:top w:val="none" w:sz="0" w:space="0" w:color="auto"/>
                    <w:left w:val="none" w:sz="0" w:space="0" w:color="auto"/>
                    <w:bottom w:val="none" w:sz="0" w:space="0" w:color="auto"/>
                    <w:right w:val="none" w:sz="0" w:space="0" w:color="auto"/>
                  </w:divBdr>
                  <w:divsChild>
                    <w:div w:id="14597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14754">
      <w:bodyDiv w:val="1"/>
      <w:marLeft w:val="0"/>
      <w:marRight w:val="0"/>
      <w:marTop w:val="0"/>
      <w:marBottom w:val="0"/>
      <w:divBdr>
        <w:top w:val="none" w:sz="0" w:space="0" w:color="auto"/>
        <w:left w:val="none" w:sz="0" w:space="0" w:color="auto"/>
        <w:bottom w:val="none" w:sz="0" w:space="0" w:color="auto"/>
        <w:right w:val="none" w:sz="0" w:space="0" w:color="auto"/>
      </w:divBdr>
      <w:divsChild>
        <w:div w:id="187258049">
          <w:marLeft w:val="0"/>
          <w:marRight w:val="0"/>
          <w:marTop w:val="195"/>
          <w:marBottom w:val="195"/>
          <w:divBdr>
            <w:top w:val="none" w:sz="0" w:space="0" w:color="auto"/>
            <w:left w:val="none" w:sz="0" w:space="0" w:color="auto"/>
            <w:bottom w:val="none" w:sz="0" w:space="0" w:color="auto"/>
            <w:right w:val="none" w:sz="0" w:space="0" w:color="auto"/>
          </w:divBdr>
          <w:divsChild>
            <w:div w:id="1845048027">
              <w:marLeft w:val="0"/>
              <w:marRight w:val="0"/>
              <w:marTop w:val="0"/>
              <w:marBottom w:val="0"/>
              <w:divBdr>
                <w:top w:val="none" w:sz="0" w:space="0" w:color="auto"/>
                <w:left w:val="none" w:sz="0" w:space="0" w:color="auto"/>
                <w:bottom w:val="none" w:sz="0" w:space="0" w:color="auto"/>
                <w:right w:val="none" w:sz="0" w:space="0" w:color="auto"/>
              </w:divBdr>
              <w:divsChild>
                <w:div w:id="261962318">
                  <w:marLeft w:val="0"/>
                  <w:marRight w:val="0"/>
                  <w:marTop w:val="0"/>
                  <w:marBottom w:val="0"/>
                  <w:divBdr>
                    <w:top w:val="none" w:sz="0" w:space="0" w:color="auto"/>
                    <w:left w:val="none" w:sz="0" w:space="0" w:color="auto"/>
                    <w:bottom w:val="none" w:sz="0" w:space="0" w:color="auto"/>
                    <w:right w:val="none" w:sz="0" w:space="0" w:color="auto"/>
                  </w:divBdr>
                  <w:divsChild>
                    <w:div w:id="199964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424956">
      <w:bodyDiv w:val="1"/>
      <w:marLeft w:val="0"/>
      <w:marRight w:val="0"/>
      <w:marTop w:val="0"/>
      <w:marBottom w:val="0"/>
      <w:divBdr>
        <w:top w:val="none" w:sz="0" w:space="0" w:color="auto"/>
        <w:left w:val="none" w:sz="0" w:space="0" w:color="auto"/>
        <w:bottom w:val="none" w:sz="0" w:space="0" w:color="auto"/>
        <w:right w:val="none" w:sz="0" w:space="0" w:color="auto"/>
      </w:divBdr>
      <w:divsChild>
        <w:div w:id="372577209">
          <w:marLeft w:val="0"/>
          <w:marRight w:val="0"/>
          <w:marTop w:val="195"/>
          <w:marBottom w:val="195"/>
          <w:divBdr>
            <w:top w:val="none" w:sz="0" w:space="0" w:color="auto"/>
            <w:left w:val="none" w:sz="0" w:space="0" w:color="auto"/>
            <w:bottom w:val="none" w:sz="0" w:space="0" w:color="auto"/>
            <w:right w:val="none" w:sz="0" w:space="0" w:color="auto"/>
          </w:divBdr>
          <w:divsChild>
            <w:div w:id="80612927">
              <w:marLeft w:val="0"/>
              <w:marRight w:val="0"/>
              <w:marTop w:val="0"/>
              <w:marBottom w:val="0"/>
              <w:divBdr>
                <w:top w:val="none" w:sz="0" w:space="0" w:color="auto"/>
                <w:left w:val="none" w:sz="0" w:space="0" w:color="auto"/>
                <w:bottom w:val="none" w:sz="0" w:space="0" w:color="auto"/>
                <w:right w:val="none" w:sz="0" w:space="0" w:color="auto"/>
              </w:divBdr>
              <w:divsChild>
                <w:div w:id="651835746">
                  <w:marLeft w:val="0"/>
                  <w:marRight w:val="0"/>
                  <w:marTop w:val="0"/>
                  <w:marBottom w:val="0"/>
                  <w:divBdr>
                    <w:top w:val="none" w:sz="0" w:space="0" w:color="auto"/>
                    <w:left w:val="none" w:sz="0" w:space="0" w:color="auto"/>
                    <w:bottom w:val="none" w:sz="0" w:space="0" w:color="auto"/>
                    <w:right w:val="none" w:sz="0" w:space="0" w:color="auto"/>
                  </w:divBdr>
                  <w:divsChild>
                    <w:div w:id="6576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736F9EAC</Template>
  <TotalTime>0</TotalTime>
  <Pages>1</Pages>
  <Words>235</Words>
  <Characters>1340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dc:creator>
  <cp:keywords/>
  <dc:description/>
  <cp:lastModifiedBy>TRIP</cp:lastModifiedBy>
  <cp:revision>2</cp:revision>
  <dcterms:created xsi:type="dcterms:W3CDTF">2020-06-30T11:30:00Z</dcterms:created>
  <dcterms:modified xsi:type="dcterms:W3CDTF">2020-06-30T11:30:00Z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DOSSIER</vt:lpwstr>
  </property>
  <property fmtid="{D5CDD505-2E9C-101B-9397-08002B2CF9AE}" pid="3" name="WorksiteDocNumber">
    <vt:lpwstr>43199519</vt:lpwstr>
  </property>
  <property fmtid="{D5CDD505-2E9C-101B-9397-08002B2CF9AE}" pid="4" name="WorksiteDocVersion">
    <vt:lpwstr>1</vt:lpwstr>
  </property>
  <property fmtid="{D5CDD505-2E9C-101B-9397-08002B2CF9AE}" pid="5" name="WorksiteMatterNumber">
    <vt:lpwstr>52000895</vt:lpwstr>
  </property>
  <property fmtid="{D5CDD505-2E9C-101B-9397-08002B2CF9AE}" pid="6" name="WorksiteAuthor">
    <vt:lpwstr>ABA130</vt:lpwstr>
  </property>
  <property fmtid="{D5CDD505-2E9C-101B-9397-08002B2CF9AE}" pid="7" name="WorkSiteOperator">
    <vt:lpwstr>ABA130</vt:lpwstr>
  </property>
  <property fmtid="{D5CDD505-2E9C-101B-9397-08002B2CF9AE}" pid="8" name="WorkSiteDatabaseID">
    <vt:lpwstr>Dossier</vt:lpwstr>
  </property>
</Properties>
</file>